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15" w:type="pct"/>
        <w:tblLayout w:type="fixed"/>
        <w:tblLook w:val="0600" w:firstRow="0" w:lastRow="0" w:firstColumn="0" w:lastColumn="0" w:noHBand="1" w:noVBand="1"/>
      </w:tblPr>
      <w:tblGrid>
        <w:gridCol w:w="640"/>
        <w:gridCol w:w="197"/>
        <w:gridCol w:w="1570"/>
        <w:gridCol w:w="2978"/>
        <w:gridCol w:w="776"/>
        <w:gridCol w:w="1633"/>
        <w:gridCol w:w="1969"/>
        <w:gridCol w:w="6"/>
        <w:gridCol w:w="1003"/>
      </w:tblGrid>
      <w:tr w:rsidR="005B624C" w:rsidRPr="00A0202A" w:rsidTr="003E3E63">
        <w:trPr>
          <w:gridAfter w:val="1"/>
          <w:wAfter w:w="1003" w:type="dxa"/>
          <w:trHeight w:hRule="exact" w:val="1363"/>
        </w:trPr>
        <w:tc>
          <w:tcPr>
            <w:tcW w:w="640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9129" w:type="dxa"/>
            <w:gridSpan w:val="7"/>
          </w:tcPr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br/>
            </w:r>
            <w:r w:rsidR="00660FB8">
              <w:rPr>
                <w:lang w:bidi="ru-RU"/>
              </w:rPr>
              <w:t>4</w:t>
            </w:r>
            <w:proofErr w:type="gramStart"/>
            <w:r w:rsidR="00660FB8">
              <w:rPr>
                <w:lang w:bidi="ru-RU"/>
              </w:rPr>
              <w:t>Б  класс</w:t>
            </w:r>
            <w:proofErr w:type="gramEnd"/>
            <w:r w:rsidRPr="00A0202A">
              <w:rPr>
                <w:lang w:bidi="ru-RU"/>
              </w:rPr>
              <w:t xml:space="preserve"> </w:t>
            </w:r>
          </w:p>
        </w:tc>
      </w:tr>
      <w:tr w:rsidR="005B624C" w:rsidRPr="00A0202A" w:rsidTr="003E3E63">
        <w:trPr>
          <w:gridAfter w:val="2"/>
          <w:wAfter w:w="1009" w:type="dxa"/>
          <w:trHeight w:hRule="exact" w:val="698"/>
        </w:trPr>
        <w:tc>
          <w:tcPr>
            <w:tcW w:w="837" w:type="dxa"/>
            <w:gridSpan w:val="2"/>
          </w:tcPr>
          <w:p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:rsidR="00166B0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E7D6DE4DADB149238EC14B46DFECB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930BABACCD9345F597D1A85A0532DB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660FB8" w:rsidRPr="00A0202A" w:rsidTr="003E3E63">
        <w:trPr>
          <w:trHeight w:hRule="exact" w:val="303"/>
        </w:trPr>
        <w:tc>
          <w:tcPr>
            <w:tcW w:w="837" w:type="dxa"/>
            <w:gridSpan w:val="2"/>
          </w:tcPr>
          <w:p w:rsidR="00660FB8" w:rsidRPr="00A0202A" w:rsidRDefault="00660FB8" w:rsidP="00660FB8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2C567A" w:themeFill="accent1"/>
          </w:tcPr>
          <w:p w:rsidR="00660FB8" w:rsidRPr="00C34801" w:rsidRDefault="00740CDC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04.05</w:t>
            </w:r>
          </w:p>
        </w:tc>
        <w:tc>
          <w:tcPr>
            <w:tcW w:w="2978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660FB8" w:rsidRPr="00C34801" w:rsidRDefault="00660FB8" w:rsidP="00660FB8">
            <w:pPr>
              <w:pStyle w:val="aa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2C567A" w:themeFill="accent1"/>
          </w:tcPr>
          <w:p w:rsidR="00660FB8" w:rsidRPr="00C34801" w:rsidRDefault="00740CDC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05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2978" w:type="dxa"/>
            <w:gridSpan w:val="3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553F79" w:rsidRPr="00A0202A" w:rsidTr="003E3E63">
        <w:trPr>
          <w:trHeight w:hRule="exact" w:val="467"/>
        </w:trPr>
        <w:tc>
          <w:tcPr>
            <w:tcW w:w="837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553F79" w:rsidRPr="00274C5A" w:rsidRDefault="007C09C1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</w:t>
            </w: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79" w:rsidRPr="00A0202A" w:rsidTr="003E3E63">
        <w:trPr>
          <w:trHeight w:hRule="exact" w:val="430"/>
        </w:trPr>
        <w:tc>
          <w:tcPr>
            <w:tcW w:w="837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553F79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7F7A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F7A" w:rsidRPr="00685E82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080EFE" w:rsidRPr="00685E82" w:rsidRDefault="00080EFE" w:rsidP="00740CD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79" w:rsidRPr="00A0202A" w:rsidTr="003E3E63">
        <w:trPr>
          <w:trHeight w:hRule="exact" w:val="422"/>
        </w:trPr>
        <w:tc>
          <w:tcPr>
            <w:tcW w:w="837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681270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  <w:tc>
          <w:tcPr>
            <w:tcW w:w="2978" w:type="dxa"/>
          </w:tcPr>
          <w:p w:rsidR="00036B61" w:rsidRPr="001904C2" w:rsidRDefault="00036B61" w:rsidP="00740CDC">
            <w:pPr>
              <w:shd w:val="clear" w:color="auto" w:fill="F9F9F9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553F79" w:rsidRPr="00036B61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036B6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553F79" w:rsidRPr="00036B61" w:rsidRDefault="00553F79" w:rsidP="00740CDC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3E3E63">
        <w:trPr>
          <w:trHeight w:hRule="exact" w:val="429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71DF3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A107DD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C34801" w:rsidTr="003E3E63">
        <w:trPr>
          <w:gridAfter w:val="2"/>
          <w:wAfter w:w="1009" w:type="dxa"/>
          <w:trHeight w:hRule="exact" w:val="524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83453F2E93E24C068CC755A79E55E9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89FA0946B9A3466BAC427B3BAEC624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4F7993" w:rsidRPr="00A0202A" w:rsidTr="003E3E63">
        <w:trPr>
          <w:trHeight w:hRule="exact" w:val="288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072C7" w:themeFill="accent2"/>
          </w:tcPr>
          <w:p w:rsidR="004F7993" w:rsidRPr="00C34801" w:rsidRDefault="00332C5E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06.05</w:t>
            </w:r>
          </w:p>
        </w:tc>
        <w:tc>
          <w:tcPr>
            <w:tcW w:w="2978" w:type="dxa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072C7" w:themeFill="accent2"/>
          </w:tcPr>
          <w:p w:rsidR="004F7993" w:rsidRPr="00C34801" w:rsidRDefault="006304EA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07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2978" w:type="dxa"/>
            <w:gridSpan w:val="3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7863FC">
        <w:trPr>
          <w:trHeight w:hRule="exact" w:val="1453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0F7C" w:rsidRPr="00685E82" w:rsidRDefault="007F0F7C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030A64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 я/</w:t>
            </w:r>
            <w:proofErr w:type="gramStart"/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у, </w:t>
            </w:r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40C8">
              <w:rPr>
                <w:rFonts w:ascii="Times New Roman" w:hAnsi="Times New Roman" w:cs="Times New Roman"/>
                <w:sz w:val="28"/>
                <w:szCs w:val="28"/>
              </w:rPr>
              <w:t>табл.</w:t>
            </w:r>
            <w:proofErr w:type="gramEnd"/>
            <w:r w:rsidR="0044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4440C8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="004440C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3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4440C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4</w:t>
            </w:r>
            <w:r w:rsidR="00EE061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 9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4440C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70</w:t>
            </w:r>
          </w:p>
        </w:tc>
        <w:tc>
          <w:tcPr>
            <w:tcW w:w="776" w:type="dxa"/>
          </w:tcPr>
          <w:p w:rsidR="004F7993" w:rsidRPr="00330804" w:rsidRDefault="004F7993" w:rsidP="004F7993">
            <w:pPr>
              <w:pStyle w:val="aa"/>
              <w:rPr>
                <w:sz w:val="28"/>
                <w:szCs w:val="28"/>
                <w:highlight w:val="cyan"/>
              </w:rPr>
            </w:pPr>
            <w:r w:rsidRPr="00825BAE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5BAE" w:rsidRDefault="00825BAE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E63" w:rsidRPr="00685E82" w:rsidRDefault="003E3E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75.6pt;height:49.2pt" o:ole="">
                  <v:imagedata r:id="rId11" o:title=""/>
                </v:shape>
                <o:OLEObject Type="Embed" ProgID="PBrush" ShapeID="_x0000_i1052" DrawAspect="Icon" ObjectID="_1650232571" r:id="rId12"/>
              </w:object>
            </w:r>
          </w:p>
        </w:tc>
        <w:tc>
          <w:tcPr>
            <w:tcW w:w="2978" w:type="dxa"/>
            <w:gridSpan w:val="3"/>
          </w:tcPr>
          <w:p w:rsidR="004F7993" w:rsidRPr="00825BAE" w:rsidRDefault="0050228A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</w:p>
          <w:p w:rsidR="00825BAE" w:rsidRPr="00685E82" w:rsidRDefault="0050228A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>
                <w:rPr>
                  <w:rStyle w:val="affffff4"/>
                </w:rPr>
                <w:t>https://www.youtube.com/watch?v=GSceGsNeZX4</w:t>
              </w:r>
            </w:hyperlink>
            <w:r w:rsidR="003E3E63">
              <w:t xml:space="preserve">, </w:t>
            </w:r>
            <w:r w:rsidR="003E3E63"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3E3E63"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="003E3E6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1,</w:t>
            </w:r>
            <w:r w:rsidR="003E3E6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3E3E6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5 </w:t>
            </w:r>
            <w:r w:rsidR="003E3E63"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стр.</w:t>
            </w:r>
            <w:r w:rsidR="003E3E6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71, </w:t>
            </w:r>
            <w:r w:rsidR="003E3E6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72</w:t>
            </w:r>
          </w:p>
        </w:tc>
      </w:tr>
      <w:tr w:rsidR="004F7993" w:rsidRPr="00A0202A" w:rsidTr="007863FC">
        <w:trPr>
          <w:trHeight w:hRule="exact" w:val="995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8D33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05BFD">
              <w:rPr>
                <w:rFonts w:ascii="Times New Roman" w:hAnsi="Times New Roman" w:cs="Times New Roman"/>
                <w:sz w:val="28"/>
                <w:szCs w:val="28"/>
              </w:rPr>
              <w:t xml:space="preserve">учебник стр.96-100, </w:t>
            </w:r>
            <w:proofErr w:type="spellStart"/>
            <w:r w:rsidR="00B05BFD" w:rsidRPr="00B05BF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тетр</w:t>
            </w:r>
            <w:proofErr w:type="spellEnd"/>
            <w:r w:rsidR="00B05BFD" w:rsidRPr="00B05BF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. стр. 52, 54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5D5B9C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упр.19</w:t>
            </w:r>
            <w:r w:rsidR="00A7629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9, 201 </w:t>
            </w:r>
            <w:r w:rsidR="00A76298" w:rsidRPr="00A7629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(</w:t>
            </w:r>
            <w:proofErr w:type="gramStart"/>
            <w:r w:rsidR="00A7629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не  забываем</w:t>
            </w:r>
            <w:proofErr w:type="gramEnd"/>
            <w:r w:rsidR="00A7629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  <w:r w:rsidR="00A76298" w:rsidRPr="00A7629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подчерк</w:t>
            </w:r>
            <w:r w:rsidR="00A7629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ива</w:t>
            </w:r>
            <w:r w:rsidR="00A76298" w:rsidRPr="00A76298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ть орфограммы</w:t>
            </w:r>
            <w:r w:rsidR="00A76298" w:rsidRPr="00D730A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)</w:t>
            </w:r>
            <w:r w:rsidR="00B7649A" w:rsidRPr="00D730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.</w:t>
            </w:r>
            <w:r w:rsidR="00D730A3" w:rsidRPr="00685E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F7993" w:rsidRPr="00A0202A" w:rsidTr="00F4472F">
        <w:trPr>
          <w:trHeight w:hRule="exact" w:val="1425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0B77" w:rsidRDefault="00170B77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523" w:rsidRPr="00685E82" w:rsidRDefault="004D452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39" type="#_x0000_t75" style="width:75.6pt;height:49.2pt" o:ole="">
                  <v:imagedata r:id="rId14" o:title=""/>
                </v:shape>
                <o:OLEObject Type="Embed" ProgID="PBrush" ShapeID="_x0000_i1039" DrawAspect="Icon" ObjectID="_1650232572" r:id="rId15"/>
              </w:object>
            </w:r>
          </w:p>
        </w:tc>
        <w:tc>
          <w:tcPr>
            <w:tcW w:w="2978" w:type="dxa"/>
          </w:tcPr>
          <w:p w:rsidR="004F7993" w:rsidRPr="009541CD" w:rsidRDefault="006304EA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видеоурок  </w:t>
            </w:r>
            <w:hyperlink r:id="rId16" w:history="1">
              <w:r w:rsidRPr="000F24EC">
                <w:rPr>
                  <w:rStyle w:val="affffff4"/>
                </w:rPr>
                <w:t>https://www.youtube.com/watch?v=8jul13sVAwE</w:t>
              </w:r>
            </w:hyperlink>
            <w:r>
              <w:t xml:space="preserve"> . </w:t>
            </w:r>
            <w:r w:rsidR="00F03864"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5D5B9C" w:rsidRPr="00043F6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5D5B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4-115</w:t>
            </w:r>
            <w:r w:rsidR="00DE3B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E3BE7" w:rsidRPr="00DE3BE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5D5B9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</w:t>
            </w:r>
            <w:r w:rsidR="007C62E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A072BE" w:rsidRPr="00685E82" w:rsidRDefault="007863FC" w:rsidP="0093499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7863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Стр.140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читать,</w:t>
            </w:r>
            <w:r w:rsidRPr="007863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тест</w:t>
            </w:r>
            <w:proofErr w:type="gramEnd"/>
            <w:r w:rsidR="00934995" w:rsidRPr="00A072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7" w:history="1">
              <w:r>
                <w:rPr>
                  <w:rStyle w:val="affffff4"/>
                </w:rPr>
                <w:t>https://onlinetestpad.com/ru/testview/40326-basni-ia-krylova</w:t>
              </w:r>
            </w:hyperlink>
          </w:p>
        </w:tc>
      </w:tr>
      <w:tr w:rsidR="004F7993" w:rsidRPr="00C34801" w:rsidTr="003E3E63">
        <w:trPr>
          <w:gridAfter w:val="2"/>
          <w:wAfter w:w="1009" w:type="dxa"/>
          <w:trHeight w:hRule="exact" w:val="572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72602CABDC2747D5A29080FDF67A38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605270BC9AD043809D131CDC6AA549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4F7993" w:rsidRPr="00A0202A" w:rsidTr="003E3E63">
        <w:trPr>
          <w:trHeight w:hRule="exact" w:val="303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D1D51" w:themeFill="accent3"/>
          </w:tcPr>
          <w:p w:rsidR="004F7993" w:rsidRPr="00C34801" w:rsidRDefault="00922DDE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</w:t>
            </w:r>
            <w:r w:rsidR="006304EA">
              <w:rPr>
                <w:sz w:val="28"/>
                <w:szCs w:val="28"/>
                <w:lang w:bidi="ru-RU"/>
              </w:rPr>
              <w:t>8</w:t>
            </w:r>
            <w:r>
              <w:rPr>
                <w:sz w:val="28"/>
                <w:szCs w:val="28"/>
                <w:lang w:bidi="ru-RU"/>
              </w:rPr>
              <w:t>.05</w:t>
            </w:r>
          </w:p>
        </w:tc>
        <w:tc>
          <w:tcPr>
            <w:tcW w:w="2978" w:type="dxa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D1D51" w:themeFill="accent3"/>
          </w:tcPr>
          <w:p w:rsidR="004F7993" w:rsidRPr="00C34801" w:rsidRDefault="00922DDE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</w:t>
            </w:r>
            <w:r w:rsidR="006304EA">
              <w:rPr>
                <w:sz w:val="28"/>
                <w:szCs w:val="28"/>
                <w:lang w:bidi="ru-RU"/>
              </w:rPr>
              <w:t>9</w:t>
            </w:r>
            <w:r>
              <w:rPr>
                <w:sz w:val="28"/>
                <w:szCs w:val="28"/>
                <w:lang w:bidi="ru-RU"/>
              </w:rPr>
              <w:t>.05</w:t>
            </w:r>
          </w:p>
        </w:tc>
        <w:tc>
          <w:tcPr>
            <w:tcW w:w="2978" w:type="dxa"/>
            <w:gridSpan w:val="3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F4472F">
        <w:trPr>
          <w:trHeight w:hRule="exact" w:val="536"/>
        </w:trPr>
        <w:tc>
          <w:tcPr>
            <w:tcW w:w="837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6D2BE8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75, </w:t>
            </w:r>
            <w:r w:rsidRPr="006D2BE8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№3,4 стр. 76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Окр.мир</w:t>
            </w:r>
            <w:proofErr w:type="spellEnd"/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D730A3">
        <w:trPr>
          <w:trHeight w:hRule="exact" w:val="2103"/>
        </w:trPr>
        <w:tc>
          <w:tcPr>
            <w:tcW w:w="837" w:type="dxa"/>
            <w:gridSpan w:val="2"/>
          </w:tcPr>
          <w:p w:rsidR="004F7993" w:rsidRPr="00A0202A" w:rsidRDefault="00CF5635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270E6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4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FA0951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270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472F" w:rsidRPr="00F4472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Упр. 218 </w:t>
            </w:r>
            <w:r w:rsidR="00F4472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- </w:t>
            </w:r>
            <w:r w:rsidR="00F4472F" w:rsidRPr="00F4472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контрольное списывание </w:t>
            </w:r>
            <w:r w:rsidR="00D730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(</w:t>
            </w:r>
            <w:r w:rsidR="00F4472F" w:rsidRPr="00F4472F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четыре абзаца</w:t>
            </w:r>
            <w:r w:rsidR="00D730A3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 xml:space="preserve">), </w:t>
            </w:r>
            <w:r w:rsidR="00D730A3" w:rsidRPr="00D730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тест</w:t>
            </w:r>
            <w:r w:rsidR="00D73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8" w:history="1">
              <w:r w:rsidR="00D730A3">
                <w:rPr>
                  <w:rStyle w:val="affffff4"/>
                </w:rPr>
                <w:t>https://onlinetestpad.com/ru/testview/152818-podgotovka-k-vpr-russkij-yazyk-4-klass-v2</w:t>
              </w:r>
            </w:hyperlink>
          </w:p>
        </w:tc>
        <w:tc>
          <w:tcPr>
            <w:tcW w:w="776" w:type="dxa"/>
          </w:tcPr>
          <w:p w:rsidR="004F7993" w:rsidRPr="00C34801" w:rsidRDefault="00CF5635" w:rsidP="004F7993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CF563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471D70">
        <w:trPr>
          <w:trHeight w:hRule="exact" w:val="1006"/>
        </w:trPr>
        <w:tc>
          <w:tcPr>
            <w:tcW w:w="837" w:type="dxa"/>
            <w:gridSpan w:val="2"/>
          </w:tcPr>
          <w:p w:rsidR="004F7993" w:rsidRPr="00A0202A" w:rsidRDefault="00CF5635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Default="000353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314863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63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BAF" w:rsidRPr="00685E82" w:rsidRDefault="00F20BAF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740CDC" w:rsidRDefault="009363D5" w:rsidP="004F7993">
            <w:pPr>
              <w:pStyle w:val="ab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40C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Стр.</w:t>
            </w:r>
            <w:r w:rsidR="007863F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152-153</w:t>
            </w:r>
            <w:r w:rsidRPr="00740C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читать, </w:t>
            </w:r>
            <w:r w:rsidR="00AA039A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>задание №</w:t>
            </w:r>
            <w:r w:rsidRPr="00AA039A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 xml:space="preserve"> </w:t>
            </w:r>
            <w:r w:rsidR="007863FC" w:rsidRPr="00AA039A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>8, 9</w:t>
            </w:r>
            <w:r w:rsidRPr="00AA039A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 xml:space="preserve"> стр.1</w:t>
            </w:r>
            <w:r w:rsidR="00AA039A" w:rsidRPr="00AA039A">
              <w:rPr>
                <w:rFonts w:ascii="Times New Roman" w:hAnsi="Times New Roman" w:cs="Times New Roman"/>
                <w:color w:val="auto"/>
                <w:sz w:val="28"/>
                <w:szCs w:val="28"/>
                <w:highlight w:val="cyan"/>
              </w:rPr>
              <w:t>53-154</w:t>
            </w:r>
            <w:r w:rsidRPr="00740C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76" w:type="dxa"/>
          </w:tcPr>
          <w:p w:rsidR="004F7993" w:rsidRPr="00740CDC" w:rsidRDefault="00CF5635" w:rsidP="004F7993">
            <w:pPr>
              <w:pStyle w:val="aa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CF563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1D70" w:rsidRDefault="00471D70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871DF3">
        <w:rPr>
          <w:rFonts w:ascii="Times New Roman" w:hAnsi="Times New Roman" w:cs="Times New Roman"/>
          <w:i/>
          <w:sz w:val="28"/>
          <w:szCs w:val="28"/>
        </w:rPr>
        <w:t>* - рекомендовано (по желанию)</w:t>
      </w:r>
    </w:p>
    <w:p w:rsidR="00995E20" w:rsidRDefault="00314863" w:rsidP="00995E20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 - кликните по встроенному документу</w:t>
      </w:r>
    </w:p>
    <w:p w:rsidR="00471D70" w:rsidRDefault="00471D70" w:rsidP="00995E20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*** - </w:t>
      </w:r>
      <w:bookmarkStart w:id="0" w:name="_GoBack"/>
      <w:r>
        <w:rPr>
          <w:rFonts w:ascii="Times New Roman" w:hAnsi="Times New Roman" w:cs="Times New Roman"/>
          <w:i/>
          <w:sz w:val="28"/>
          <w:szCs w:val="28"/>
        </w:rPr>
        <w:t>материалы</w:t>
      </w:r>
      <w:bookmarkEnd w:id="0"/>
    </w:p>
    <w:p w:rsidR="005B624C" w:rsidRPr="00A0202A" w:rsidRDefault="00995E20" w:rsidP="004E0B74">
      <w:pPr>
        <w:tabs>
          <w:tab w:val="left" w:pos="8205"/>
        </w:tabs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</w:t>
      </w:r>
      <w:r w:rsidR="00BC36B9" w:rsidRPr="00995E20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="00BC36B9" w:rsidRPr="00995E20">
        <w:rPr>
          <w:rFonts w:ascii="Times New Roman" w:hAnsi="Times New Roman" w:cs="Times New Roman"/>
          <w:i/>
          <w:sz w:val="28"/>
          <w:szCs w:val="28"/>
        </w:rPr>
        <w:t>- информация по ссылке</w:t>
      </w:r>
      <w:hyperlink r:id="rId19" w:history="1"/>
      <w:r w:rsidR="00BC36B9" w:rsidRPr="00D86AEF">
        <w:t xml:space="preserve"> </w:t>
      </w:r>
      <w:hyperlink r:id="rId20" w:history="1">
        <w:r w:rsidR="009A47ED" w:rsidRPr="005361DB">
          <w:rPr>
            <w:rStyle w:val="affffff4"/>
          </w:rPr>
          <w:t>https://infourok.ru/user/arslanova-ekaterina-vladimirovna/page/distancionka-2020-4b-klass</w:t>
        </w:r>
      </w:hyperlink>
      <w:r w:rsidR="009A47ED">
        <w:t xml:space="preserve"> </w:t>
      </w:r>
    </w:p>
    <w:sectPr w:rsidR="005B624C" w:rsidRPr="00A0202A" w:rsidSect="0037392E">
      <w:headerReference w:type="default" r:id="rId21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0727" w:rsidRDefault="00030727" w:rsidP="00535661">
      <w:pPr>
        <w:spacing w:after="0" w:line="240" w:lineRule="auto"/>
      </w:pPr>
      <w:r>
        <w:separator/>
      </w:r>
    </w:p>
  </w:endnote>
  <w:endnote w:type="continuationSeparator" w:id="0">
    <w:p w:rsidR="00030727" w:rsidRDefault="00030727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0727" w:rsidRDefault="00030727" w:rsidP="00535661">
      <w:pPr>
        <w:spacing w:after="0" w:line="240" w:lineRule="auto"/>
      </w:pPr>
      <w:r>
        <w:separator/>
      </w:r>
    </w:p>
  </w:footnote>
  <w:footnote w:type="continuationSeparator" w:id="0">
    <w:p w:rsidR="00030727" w:rsidRDefault="00030727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00605"/>
    <w:rsid w:val="00007F7A"/>
    <w:rsid w:val="00014A3D"/>
    <w:rsid w:val="00030727"/>
    <w:rsid w:val="00030A64"/>
    <w:rsid w:val="0003537B"/>
    <w:rsid w:val="00035DAB"/>
    <w:rsid w:val="00036B61"/>
    <w:rsid w:val="000439DA"/>
    <w:rsid w:val="00043F6C"/>
    <w:rsid w:val="00047640"/>
    <w:rsid w:val="00066119"/>
    <w:rsid w:val="00073F67"/>
    <w:rsid w:val="00076B13"/>
    <w:rsid w:val="00080EFE"/>
    <w:rsid w:val="00083FAA"/>
    <w:rsid w:val="0009304F"/>
    <w:rsid w:val="00097E3B"/>
    <w:rsid w:val="000E2699"/>
    <w:rsid w:val="000E2DC2"/>
    <w:rsid w:val="000F72A6"/>
    <w:rsid w:val="001402B2"/>
    <w:rsid w:val="00166B0C"/>
    <w:rsid w:val="001705E5"/>
    <w:rsid w:val="00170B77"/>
    <w:rsid w:val="001904C2"/>
    <w:rsid w:val="001939D6"/>
    <w:rsid w:val="001A4590"/>
    <w:rsid w:val="001A7D1C"/>
    <w:rsid w:val="001A7DC8"/>
    <w:rsid w:val="001C0802"/>
    <w:rsid w:val="001C1491"/>
    <w:rsid w:val="001D3C80"/>
    <w:rsid w:val="001E66F0"/>
    <w:rsid w:val="001E716E"/>
    <w:rsid w:val="00202769"/>
    <w:rsid w:val="00252CC9"/>
    <w:rsid w:val="00274C5A"/>
    <w:rsid w:val="00286616"/>
    <w:rsid w:val="002A14B7"/>
    <w:rsid w:val="002C3B9C"/>
    <w:rsid w:val="002E4997"/>
    <w:rsid w:val="00314863"/>
    <w:rsid w:val="003172A0"/>
    <w:rsid w:val="00330804"/>
    <w:rsid w:val="00332C5E"/>
    <w:rsid w:val="00372AA3"/>
    <w:rsid w:val="0037392E"/>
    <w:rsid w:val="00374B6F"/>
    <w:rsid w:val="00387D46"/>
    <w:rsid w:val="00394E78"/>
    <w:rsid w:val="003975C5"/>
    <w:rsid w:val="003A186B"/>
    <w:rsid w:val="003E3E63"/>
    <w:rsid w:val="00426221"/>
    <w:rsid w:val="004440C8"/>
    <w:rsid w:val="0044506E"/>
    <w:rsid w:val="00466603"/>
    <w:rsid w:val="00471D70"/>
    <w:rsid w:val="004A22A6"/>
    <w:rsid w:val="004A4FD1"/>
    <w:rsid w:val="004A52A6"/>
    <w:rsid w:val="004B0AB7"/>
    <w:rsid w:val="004C1ED9"/>
    <w:rsid w:val="004C36B1"/>
    <w:rsid w:val="004D4523"/>
    <w:rsid w:val="004D64C8"/>
    <w:rsid w:val="004E0B74"/>
    <w:rsid w:val="004F1245"/>
    <w:rsid w:val="004F6E1F"/>
    <w:rsid w:val="004F7993"/>
    <w:rsid w:val="0050228A"/>
    <w:rsid w:val="00521725"/>
    <w:rsid w:val="00535661"/>
    <w:rsid w:val="00553F79"/>
    <w:rsid w:val="005803C1"/>
    <w:rsid w:val="00583006"/>
    <w:rsid w:val="005944EC"/>
    <w:rsid w:val="005B624C"/>
    <w:rsid w:val="005B6801"/>
    <w:rsid w:val="005C7E06"/>
    <w:rsid w:val="005D5320"/>
    <w:rsid w:val="005D5B9C"/>
    <w:rsid w:val="005F79EB"/>
    <w:rsid w:val="0060362D"/>
    <w:rsid w:val="00616516"/>
    <w:rsid w:val="00625E3D"/>
    <w:rsid w:val="006304EA"/>
    <w:rsid w:val="0063644D"/>
    <w:rsid w:val="00660FB8"/>
    <w:rsid w:val="0067074B"/>
    <w:rsid w:val="00676ABB"/>
    <w:rsid w:val="00681270"/>
    <w:rsid w:val="00685E82"/>
    <w:rsid w:val="00690FB9"/>
    <w:rsid w:val="006B6F1F"/>
    <w:rsid w:val="006D2BE8"/>
    <w:rsid w:val="00714B42"/>
    <w:rsid w:val="00740CDC"/>
    <w:rsid w:val="0075253B"/>
    <w:rsid w:val="0075656B"/>
    <w:rsid w:val="007863FC"/>
    <w:rsid w:val="007B0DFC"/>
    <w:rsid w:val="007B1533"/>
    <w:rsid w:val="007B786C"/>
    <w:rsid w:val="007C09C1"/>
    <w:rsid w:val="007C4F62"/>
    <w:rsid w:val="007C62EE"/>
    <w:rsid w:val="007C74BA"/>
    <w:rsid w:val="007F0F79"/>
    <w:rsid w:val="007F0F7C"/>
    <w:rsid w:val="007F5ACF"/>
    <w:rsid w:val="0082378B"/>
    <w:rsid w:val="008255F7"/>
    <w:rsid w:val="00825BAE"/>
    <w:rsid w:val="00826000"/>
    <w:rsid w:val="008270E6"/>
    <w:rsid w:val="00846E49"/>
    <w:rsid w:val="008538FD"/>
    <w:rsid w:val="00871DF3"/>
    <w:rsid w:val="008722B6"/>
    <w:rsid w:val="008A5A34"/>
    <w:rsid w:val="008C16EB"/>
    <w:rsid w:val="008D33D3"/>
    <w:rsid w:val="008E557B"/>
    <w:rsid w:val="008F211C"/>
    <w:rsid w:val="00903CB0"/>
    <w:rsid w:val="0091517A"/>
    <w:rsid w:val="00920E9F"/>
    <w:rsid w:val="00922DDE"/>
    <w:rsid w:val="00926566"/>
    <w:rsid w:val="00934995"/>
    <w:rsid w:val="009363D5"/>
    <w:rsid w:val="009478D4"/>
    <w:rsid w:val="009541CD"/>
    <w:rsid w:val="00964E19"/>
    <w:rsid w:val="00986B18"/>
    <w:rsid w:val="00995E20"/>
    <w:rsid w:val="009A47ED"/>
    <w:rsid w:val="009A487A"/>
    <w:rsid w:val="009A77D6"/>
    <w:rsid w:val="009A7E49"/>
    <w:rsid w:val="009C167F"/>
    <w:rsid w:val="009C565C"/>
    <w:rsid w:val="009D4BA3"/>
    <w:rsid w:val="009E3F55"/>
    <w:rsid w:val="009F1947"/>
    <w:rsid w:val="00A0202A"/>
    <w:rsid w:val="00A05B48"/>
    <w:rsid w:val="00A072BE"/>
    <w:rsid w:val="00A107DD"/>
    <w:rsid w:val="00A36252"/>
    <w:rsid w:val="00A365C5"/>
    <w:rsid w:val="00A42395"/>
    <w:rsid w:val="00A66102"/>
    <w:rsid w:val="00A73265"/>
    <w:rsid w:val="00A76298"/>
    <w:rsid w:val="00A86FA8"/>
    <w:rsid w:val="00AA039A"/>
    <w:rsid w:val="00AB412B"/>
    <w:rsid w:val="00AC42CB"/>
    <w:rsid w:val="00AF628F"/>
    <w:rsid w:val="00B05BFD"/>
    <w:rsid w:val="00B34BD7"/>
    <w:rsid w:val="00B761C6"/>
    <w:rsid w:val="00B7649A"/>
    <w:rsid w:val="00B872C4"/>
    <w:rsid w:val="00BA0019"/>
    <w:rsid w:val="00BB46D1"/>
    <w:rsid w:val="00BB5990"/>
    <w:rsid w:val="00BC36B9"/>
    <w:rsid w:val="00BF540B"/>
    <w:rsid w:val="00C12F55"/>
    <w:rsid w:val="00C16082"/>
    <w:rsid w:val="00C2626E"/>
    <w:rsid w:val="00C34801"/>
    <w:rsid w:val="00C50C34"/>
    <w:rsid w:val="00C71952"/>
    <w:rsid w:val="00C7394E"/>
    <w:rsid w:val="00C83202"/>
    <w:rsid w:val="00C93BA7"/>
    <w:rsid w:val="00C94A5E"/>
    <w:rsid w:val="00CB61D8"/>
    <w:rsid w:val="00CC09D2"/>
    <w:rsid w:val="00CC68CB"/>
    <w:rsid w:val="00CD3319"/>
    <w:rsid w:val="00CE284D"/>
    <w:rsid w:val="00CF4E30"/>
    <w:rsid w:val="00CF5635"/>
    <w:rsid w:val="00D05149"/>
    <w:rsid w:val="00D45B49"/>
    <w:rsid w:val="00D52DA7"/>
    <w:rsid w:val="00D55EF5"/>
    <w:rsid w:val="00D730A3"/>
    <w:rsid w:val="00D74F6A"/>
    <w:rsid w:val="00DA057C"/>
    <w:rsid w:val="00DA4BE1"/>
    <w:rsid w:val="00DB19A0"/>
    <w:rsid w:val="00DC2669"/>
    <w:rsid w:val="00DE3BE7"/>
    <w:rsid w:val="00E1450F"/>
    <w:rsid w:val="00E80CBB"/>
    <w:rsid w:val="00E861B8"/>
    <w:rsid w:val="00E86D54"/>
    <w:rsid w:val="00EA36B2"/>
    <w:rsid w:val="00EA567A"/>
    <w:rsid w:val="00EC6623"/>
    <w:rsid w:val="00EE0617"/>
    <w:rsid w:val="00EE1220"/>
    <w:rsid w:val="00EF54D7"/>
    <w:rsid w:val="00EF7981"/>
    <w:rsid w:val="00F03864"/>
    <w:rsid w:val="00F108E1"/>
    <w:rsid w:val="00F132F8"/>
    <w:rsid w:val="00F20BAF"/>
    <w:rsid w:val="00F22CA6"/>
    <w:rsid w:val="00F4472F"/>
    <w:rsid w:val="00F568D7"/>
    <w:rsid w:val="00F72EB9"/>
    <w:rsid w:val="00F74A1A"/>
    <w:rsid w:val="00F75D58"/>
    <w:rsid w:val="00F90BAB"/>
    <w:rsid w:val="00FA0951"/>
    <w:rsid w:val="00FA406F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ABF5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9"/>
    <w:unhideWhenUsed/>
    <w:qFormat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9"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4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GSceGsNeZX4" TargetMode="External"/><Relationship Id="rId18" Type="http://schemas.openxmlformats.org/officeDocument/2006/relationships/hyperlink" Target="https://onlinetestpad.com/ru/testview/152818-podgotovka-k-vpr-russkij-yazyk-4-klass-v2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onlinetestpad.com/ru/testview/40326-basni-ia-krylov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8jul13sVAwE" TargetMode="External"/><Relationship Id="rId20" Type="http://schemas.openxmlformats.org/officeDocument/2006/relationships/hyperlink" Target="https://infourok.ru/user/arslanova-ekaterina-vladimirovna/page/distancionka-2020-4b-klas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infourok.ru/backOffice/pageEdit/21776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6DE4DADB149238EC14B46DFECB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B3493-E408-422E-A439-6DB6AE9A89B2}"/>
      </w:docPartPr>
      <w:docPartBody>
        <w:p w:rsidR="00737B14" w:rsidRDefault="00857667">
          <w:pPr>
            <w:pStyle w:val="E7D6DE4DADB149238EC14B46DFECB501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930BABACCD9345F597D1A85A0532D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2DEE9-136E-4FC7-BFA5-17695F6B4653}"/>
      </w:docPartPr>
      <w:docPartBody>
        <w:p w:rsidR="00737B14" w:rsidRDefault="00857667">
          <w:pPr>
            <w:pStyle w:val="930BABACCD9345F597D1A85A0532DB7D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83453F2E93E24C068CC755A79E55E9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97BEF5-8169-4DFA-9A49-45661B9E699D}"/>
      </w:docPartPr>
      <w:docPartBody>
        <w:p w:rsidR="00CF7FB5" w:rsidRDefault="00541CA2" w:rsidP="00541CA2">
          <w:pPr>
            <w:pStyle w:val="83453F2E93E24C068CC755A79E55E9E1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89FA0946B9A3466BAC427B3BAEC62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05C544-F858-4C8C-AEE4-67E717AF865F}"/>
      </w:docPartPr>
      <w:docPartBody>
        <w:p w:rsidR="00CF7FB5" w:rsidRDefault="00541CA2" w:rsidP="00541CA2">
          <w:pPr>
            <w:pStyle w:val="89FA0946B9A3466BAC427B3BAEC624E9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72602CABDC2747D5A29080FDF67A38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1C57D-C27E-4F30-BE99-0CB2084CA565}"/>
      </w:docPartPr>
      <w:docPartBody>
        <w:p w:rsidR="00CF7FB5" w:rsidRDefault="00541CA2" w:rsidP="00541CA2">
          <w:pPr>
            <w:pStyle w:val="72602CABDC2747D5A29080FDF67A383D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605270BC9AD043809D131CDC6AA54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D12F10-16A1-4AFE-BDB2-3F870F3A3375}"/>
      </w:docPartPr>
      <w:docPartBody>
        <w:p w:rsidR="00CF7FB5" w:rsidRDefault="00541CA2" w:rsidP="00541CA2">
          <w:pPr>
            <w:pStyle w:val="605270BC9AD043809D131CDC6AA54918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0B1310"/>
    <w:rsid w:val="00200BE4"/>
    <w:rsid w:val="00207669"/>
    <w:rsid w:val="002F134D"/>
    <w:rsid w:val="003345C6"/>
    <w:rsid w:val="0042796E"/>
    <w:rsid w:val="004644E7"/>
    <w:rsid w:val="00541CA2"/>
    <w:rsid w:val="006C6CFD"/>
    <w:rsid w:val="00737B14"/>
    <w:rsid w:val="00765A58"/>
    <w:rsid w:val="00781B49"/>
    <w:rsid w:val="00857667"/>
    <w:rsid w:val="00864D78"/>
    <w:rsid w:val="008740D4"/>
    <w:rsid w:val="008D1D2B"/>
    <w:rsid w:val="009730B9"/>
    <w:rsid w:val="00A476D8"/>
    <w:rsid w:val="00AD4525"/>
    <w:rsid w:val="00BD062F"/>
    <w:rsid w:val="00CF7FB5"/>
    <w:rsid w:val="00D135C7"/>
    <w:rsid w:val="00D52271"/>
    <w:rsid w:val="00EC1FD2"/>
    <w:rsid w:val="00F4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541CA2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83453F2E93E24C068CC755A79E55E9E1">
    <w:name w:val="83453F2E93E24C068CC755A79E55E9E1"/>
    <w:rsid w:val="00541CA2"/>
  </w:style>
  <w:style w:type="paragraph" w:customStyle="1" w:styleId="89FA0946B9A3466BAC427B3BAEC624E9">
    <w:name w:val="89FA0946B9A3466BAC427B3BAEC624E9"/>
    <w:rsid w:val="00541CA2"/>
  </w:style>
  <w:style w:type="paragraph" w:customStyle="1" w:styleId="72602CABDC2747D5A29080FDF67A383D">
    <w:name w:val="72602CABDC2747D5A29080FDF67A383D"/>
    <w:rsid w:val="00541CA2"/>
  </w:style>
  <w:style w:type="paragraph" w:customStyle="1" w:styleId="605270BC9AD043809D131CDC6AA54918">
    <w:name w:val="605270BC9AD043809D131CDC6AA54918"/>
    <w:rsid w:val="00541C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37AC7B-8B87-4B7A-9FBC-13188228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2020-05-05T18:43:00Z</dcterms:created>
  <dcterms:modified xsi:type="dcterms:W3CDTF">2020-05-05T20:09:00Z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