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79" w:type="pct"/>
        <w:tblLayout w:type="fixed"/>
        <w:tblLook w:val="0600" w:firstRow="0" w:lastRow="0" w:firstColumn="0" w:lastColumn="0" w:noHBand="1" w:noVBand="1"/>
      </w:tblPr>
      <w:tblGrid>
        <w:gridCol w:w="638"/>
        <w:gridCol w:w="197"/>
        <w:gridCol w:w="1713"/>
        <w:gridCol w:w="2976"/>
        <w:gridCol w:w="776"/>
        <w:gridCol w:w="1355"/>
        <w:gridCol w:w="1967"/>
        <w:gridCol w:w="1293"/>
      </w:tblGrid>
      <w:tr w:rsidR="005B624C" w:rsidRPr="00A0202A" w:rsidTr="0081353D">
        <w:trPr>
          <w:gridAfter w:val="1"/>
          <w:wAfter w:w="1293" w:type="dxa"/>
          <w:trHeight w:hRule="exact" w:val="1363"/>
        </w:trPr>
        <w:tc>
          <w:tcPr>
            <w:tcW w:w="638" w:type="dxa"/>
          </w:tcPr>
          <w:p w:rsidR="005B624C" w:rsidRPr="00A0202A" w:rsidRDefault="005B624C">
            <w:pPr>
              <w:pStyle w:val="ad"/>
              <w:rPr>
                <w:color w:val="44546A" w:themeColor="text2"/>
              </w:rPr>
            </w:pPr>
          </w:p>
        </w:tc>
        <w:tc>
          <w:tcPr>
            <w:tcW w:w="8984" w:type="dxa"/>
            <w:gridSpan w:val="6"/>
          </w:tcPr>
          <w:p w:rsidR="00D162DD" w:rsidRDefault="00826000" w:rsidP="00F72EB9">
            <w:pPr>
              <w:pStyle w:val="ad"/>
              <w:jc w:val="right"/>
              <w:rPr>
                <w:lang w:bidi="ru-RU"/>
              </w:rPr>
            </w:pPr>
            <w:r w:rsidRPr="00A0202A">
              <w:rPr>
                <w:lang w:bidi="ru-RU"/>
              </w:rPr>
              <w:br/>
            </w:r>
            <w:r w:rsidR="000E461F">
              <w:rPr>
                <w:lang w:bidi="ru-RU"/>
              </w:rPr>
              <w:t>1</w:t>
            </w:r>
            <w:proofErr w:type="gramStart"/>
            <w:r w:rsidR="000E461F">
              <w:rPr>
                <w:lang w:bidi="ru-RU"/>
              </w:rPr>
              <w:t>В</w:t>
            </w:r>
            <w:r w:rsidR="00660FB8">
              <w:rPr>
                <w:lang w:bidi="ru-RU"/>
              </w:rPr>
              <w:t xml:space="preserve">  класс</w:t>
            </w:r>
            <w:proofErr w:type="gramEnd"/>
          </w:p>
          <w:p w:rsidR="00D162DD" w:rsidRDefault="00D162DD" w:rsidP="00F72EB9">
            <w:pPr>
              <w:pStyle w:val="ad"/>
              <w:jc w:val="right"/>
              <w:rPr>
                <w:lang w:bidi="ru-RU"/>
              </w:rPr>
            </w:pPr>
          </w:p>
          <w:p w:rsidR="00D162DD" w:rsidRDefault="00D162DD" w:rsidP="00F72EB9">
            <w:pPr>
              <w:pStyle w:val="ad"/>
              <w:jc w:val="right"/>
              <w:rPr>
                <w:lang w:bidi="ru-RU"/>
              </w:rPr>
            </w:pPr>
          </w:p>
          <w:p w:rsidR="005B624C" w:rsidRPr="00A0202A" w:rsidRDefault="00826000" w:rsidP="00F72EB9">
            <w:pPr>
              <w:pStyle w:val="ad"/>
              <w:jc w:val="right"/>
            </w:pPr>
            <w:r w:rsidRPr="00A0202A">
              <w:rPr>
                <w:lang w:bidi="ru-RU"/>
              </w:rPr>
              <w:t xml:space="preserve"> </w:t>
            </w:r>
          </w:p>
        </w:tc>
      </w:tr>
      <w:tr w:rsidR="005B624C" w:rsidRPr="00A0202A" w:rsidTr="0081353D">
        <w:trPr>
          <w:gridAfter w:val="1"/>
          <w:wAfter w:w="1293" w:type="dxa"/>
          <w:trHeight w:hRule="exact" w:val="698"/>
        </w:trPr>
        <w:tc>
          <w:tcPr>
            <w:tcW w:w="835" w:type="dxa"/>
            <w:gridSpan w:val="2"/>
          </w:tcPr>
          <w:p w:rsidR="005B624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</w:p>
          <w:p w:rsidR="00166B0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E7D6DE4DADB149238EC14B46DFECB5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9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  <w:rPr>
                    <w:rFonts w:ascii="Calibri" w:hAnsi="Calibri"/>
                  </w:rPr>
                </w:pPr>
                <w:r w:rsidRPr="00A0202A">
                  <w:rPr>
                    <w:rFonts w:ascii="Calibri" w:hAnsi="Calibri"/>
                    <w:lang w:bidi="ru-RU"/>
                  </w:rPr>
                  <w:t>Понедельник</w:t>
                </w:r>
              </w:p>
            </w:tc>
          </w:sdtContent>
        </w:sdt>
        <w:tc>
          <w:tcPr>
            <w:tcW w:w="776" w:type="dxa"/>
            <w:vAlign w:val="bottom"/>
          </w:tcPr>
          <w:p w:rsidR="005B624C" w:rsidRPr="00A0202A" w:rsidRDefault="005B624C" w:rsidP="00583006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930BABACCD9345F597D1A85A0532DB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22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Вторник</w:t>
                </w:r>
              </w:p>
            </w:tc>
          </w:sdtContent>
        </w:sdt>
      </w:tr>
      <w:tr w:rsidR="00660FB8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660FB8" w:rsidRPr="00A0202A" w:rsidRDefault="00660FB8" w:rsidP="00660FB8">
            <w:pPr>
              <w:pStyle w:val="aa"/>
              <w:rPr>
                <w:color w:val="auto"/>
              </w:rPr>
            </w:pPr>
          </w:p>
        </w:tc>
        <w:tc>
          <w:tcPr>
            <w:tcW w:w="1713" w:type="dxa"/>
            <w:shd w:val="clear" w:color="auto" w:fill="2C567A" w:themeFill="accent1"/>
          </w:tcPr>
          <w:p w:rsidR="00660FB8" w:rsidRPr="00C34801" w:rsidRDefault="003747F9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13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 w:rsidR="004D7ACA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6" w:type="dxa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660FB8" w:rsidRPr="00C34801" w:rsidRDefault="00660FB8" w:rsidP="00660FB8">
            <w:pPr>
              <w:pStyle w:val="aa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5" w:type="dxa"/>
            <w:shd w:val="clear" w:color="auto" w:fill="2C567A" w:themeFill="accent1"/>
          </w:tcPr>
          <w:p w:rsidR="00660FB8" w:rsidRPr="00C34801" w:rsidRDefault="003747F9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14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 w:rsidR="004D7ACA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3260" w:type="dxa"/>
            <w:gridSpan w:val="2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B250B5" w:rsidRPr="00A0202A" w:rsidTr="0081353D">
        <w:trPr>
          <w:trHeight w:hRule="exact" w:val="1601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713" w:type="dxa"/>
          </w:tcPr>
          <w:p w:rsidR="00B250B5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7C3C" w:rsidRDefault="00D37C3C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C3C" w:rsidRPr="00685E82" w:rsidRDefault="00D37C3C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11" o:title=""/>
                </v:shape>
                <o:OLEObject Type="Embed" ProgID="PBrush" ShapeID="_x0000_i1025" DrawAspect="Icon" ObjectID="_1648244186" r:id="rId12"/>
              </w:object>
            </w:r>
          </w:p>
        </w:tc>
        <w:tc>
          <w:tcPr>
            <w:tcW w:w="2976" w:type="dxa"/>
          </w:tcPr>
          <w:p w:rsidR="00B250B5" w:rsidRPr="00685E82" w:rsidRDefault="00341028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 w:rsidR="00884A11" w:rsidRPr="00884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24-25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№ </w:t>
            </w:r>
            <w:r w:rsidR="00884A11" w:rsidRPr="00884A11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3 </w:t>
            </w:r>
            <w:r w:rsidR="00884A11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стр.</w:t>
            </w:r>
            <w:r w:rsidR="00884A11" w:rsidRPr="00884A11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24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, прописывание стр.</w:t>
            </w:r>
            <w:r w:rsidR="00884A11" w:rsidRPr="00884A11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25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в простой тетради, стр. Р/Т (урок </w:t>
            </w:r>
            <w:r w:rsidR="00884A11" w:rsidRPr="00884A11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13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)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355" w:type="dxa"/>
          </w:tcPr>
          <w:p w:rsidR="00B250B5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7C3C" w:rsidRDefault="00D37C3C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C3C" w:rsidRPr="00685E82" w:rsidRDefault="00D37C3C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26" type="#_x0000_t75" style="width:75.6pt;height:49.2pt" o:ole="">
                  <v:imagedata r:id="rId13" o:title=""/>
                </v:shape>
                <o:OLEObject Type="Embed" ProgID="Package" ShapeID="_x0000_i1026" DrawAspect="Icon" ObjectID="_1648244187" r:id="rId14"/>
              </w:object>
            </w:r>
          </w:p>
        </w:tc>
        <w:tc>
          <w:tcPr>
            <w:tcW w:w="3260" w:type="dxa"/>
            <w:gridSpan w:val="2"/>
          </w:tcPr>
          <w:p w:rsidR="00B250B5" w:rsidRPr="00685E82" w:rsidRDefault="00341028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 w:rsidR="00D37C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26-</w:t>
            </w:r>
            <w:proofErr w:type="gramStart"/>
            <w:r w:rsidR="00D37C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 6</w:t>
            </w:r>
            <w:r w:rsidR="00D37C3C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, 9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, прописывание стр.</w:t>
            </w:r>
            <w:r w:rsidR="00D37C3C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2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7 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(урок </w:t>
            </w:r>
            <w:r w:rsidR="00D37C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14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), я/у</w:t>
            </w:r>
          </w:p>
        </w:tc>
      </w:tr>
      <w:tr w:rsidR="00B250B5" w:rsidRPr="00A0202A" w:rsidTr="00FA23A4">
        <w:trPr>
          <w:trHeight w:hRule="exact" w:val="1141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B250B5" w:rsidRPr="00685E82" w:rsidRDefault="0036077A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6077A">
              <w:rPr>
                <w:rFonts w:ascii="Times New Roman" w:hAnsi="Times New Roman" w:cs="Times New Roman"/>
                <w:sz w:val="28"/>
                <w:szCs w:val="28"/>
              </w:rPr>
              <w:t>правило стр.</w:t>
            </w:r>
            <w:r w:rsidR="00744B0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3607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CE0C7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слов.слов</w:t>
            </w:r>
            <w:r w:rsidR="00744B0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о</w:t>
            </w:r>
            <w:proofErr w:type="spellEnd"/>
            <w:proofErr w:type="gramEnd"/>
            <w:r w:rsidRPr="00CE0C7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744B07">
              <w:rPr>
                <w:rFonts w:ascii="Times New Roman" w:hAnsi="Times New Roman" w:cs="Times New Roman"/>
                <w:i/>
                <w:sz w:val="28"/>
                <w:szCs w:val="28"/>
                <w:highlight w:val="cyan"/>
              </w:rPr>
              <w:t>берёза</w:t>
            </w:r>
            <w:r w:rsidRPr="00CE0C7B">
              <w:rPr>
                <w:rFonts w:ascii="Times New Roman" w:hAnsi="Times New Roman" w:cs="Times New Roman"/>
                <w:i/>
                <w:sz w:val="28"/>
                <w:szCs w:val="28"/>
                <w:highlight w:val="cyan"/>
              </w:rPr>
              <w:t>,</w:t>
            </w:r>
            <w:r w:rsidRPr="00CE0C7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упр.</w:t>
            </w:r>
            <w:r w:rsidR="00744B0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72</w:t>
            </w:r>
            <w:r w:rsidRPr="0036077A">
              <w:rPr>
                <w:rFonts w:ascii="Times New Roman" w:hAnsi="Times New Roman" w:cs="Times New Roman"/>
                <w:sz w:val="28"/>
                <w:szCs w:val="28"/>
              </w:rPr>
              <w:t>, я/у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Pr="00CE0C7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720EA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74</w:t>
            </w:r>
          </w:p>
        </w:tc>
      </w:tr>
      <w:tr w:rsidR="00B250B5" w:rsidRPr="00A0202A" w:rsidTr="002C772E">
        <w:trPr>
          <w:trHeight w:hRule="exact" w:val="1406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713" w:type="dxa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6" w:type="dxa"/>
          </w:tcPr>
          <w:p w:rsidR="00B250B5" w:rsidRPr="00685E82" w:rsidRDefault="004C62F0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B561DE">
              <w:rPr>
                <w:rFonts w:ascii="Times New Roman" w:hAnsi="Times New Roman" w:cs="Times New Roman"/>
                <w:sz w:val="28"/>
                <w:szCs w:val="28"/>
              </w:rPr>
              <w:t>56-59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выраз.читать</w:t>
            </w:r>
            <w:proofErr w:type="spellEnd"/>
            <w:r w:rsidR="002C772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C772E" w:rsidRPr="002C7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772E" w:rsidRPr="0061450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тест</w:t>
            </w:r>
            <w:r w:rsidR="002C77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5" w:history="1">
              <w:r w:rsidR="002C772E" w:rsidRPr="00E12399">
                <w:rPr>
                  <w:rStyle w:val="affffff4"/>
                </w:rPr>
                <w:t>https://onlinetestpad.com/ru/testview/119288-viktorina-po-literaturnomu-chteniyu-1-klass</w:t>
              </w:r>
            </w:hyperlink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355" w:type="dxa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3260" w:type="dxa"/>
            <w:gridSpan w:val="2"/>
          </w:tcPr>
          <w:p w:rsidR="00B250B5" w:rsidRPr="00685E82" w:rsidRDefault="004C62F0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61450B">
              <w:rPr>
                <w:rFonts w:ascii="Times New Roman" w:hAnsi="Times New Roman" w:cs="Times New Roman"/>
                <w:sz w:val="28"/>
                <w:szCs w:val="28"/>
              </w:rPr>
              <w:t>60-61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выраз.читать</w:t>
            </w:r>
            <w:proofErr w:type="spellEnd"/>
            <w:proofErr w:type="gramEnd"/>
          </w:p>
        </w:tc>
      </w:tr>
      <w:tr w:rsidR="00B250B5" w:rsidRPr="00A0202A" w:rsidTr="0081353D">
        <w:trPr>
          <w:trHeight w:hRule="exact" w:val="2268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B250B5" w:rsidRPr="001F2AAB" w:rsidRDefault="000E461F" w:rsidP="00B250B5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2AAB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="00A44B7C" w:rsidRPr="001F2AA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</w:rPr>
              <w:t xml:space="preserve"> Весенний сезон включает только олимпиады углубленного уровня.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B250B5" w:rsidRPr="001F2AAB" w:rsidRDefault="000E461F" w:rsidP="00B250B5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2AAB">
              <w:rPr>
                <w:rFonts w:ascii="Times New Roman" w:hAnsi="Times New Roman" w:cs="Times New Roman"/>
                <w:i/>
                <w:sz w:val="28"/>
                <w:szCs w:val="28"/>
              </w:rPr>
              <w:t>дистанционная олимпиада «ИНФОУРОК»</w:t>
            </w:r>
            <w:r w:rsidR="00294303"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»/ </w:t>
            </w:r>
            <w:r w:rsidR="00294303" w:rsidRPr="00871DF3">
              <w:rPr>
                <w:rFonts w:ascii="Times New Roman" w:hAnsi="Times New Roman" w:cs="Times New Roman"/>
                <w:i/>
                <w:szCs w:val="20"/>
              </w:rPr>
              <w:t>коды доступа</w:t>
            </w:r>
            <w:r w:rsidR="00294303"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hyperlink r:id="rId16" w:history="1">
              <w:r w:rsidR="00294303" w:rsidRPr="00294303">
                <w:rPr>
                  <w:color w:val="0000FF"/>
                  <w:sz w:val="18"/>
                  <w:u w:val="single"/>
                </w:rPr>
                <w:t>https://infourok.ru/user/arslanova-ekaterina-vladimirovna/page/distancionka-2020-1v-klass</w:t>
              </w:r>
            </w:hyperlink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B250B5" w:rsidRPr="00685E82" w:rsidRDefault="00341028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Окр.мир</w:t>
            </w:r>
            <w:proofErr w:type="spellEnd"/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B250B5" w:rsidRPr="00685E82" w:rsidRDefault="00067ACF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067ACF">
              <w:rPr>
                <w:rFonts w:ascii="Times New Roman" w:hAnsi="Times New Roman" w:cs="Times New Roman"/>
                <w:sz w:val="28"/>
                <w:szCs w:val="28"/>
              </w:rPr>
              <w:t>я/у, стр. 32-34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учебника</w:t>
            </w:r>
          </w:p>
        </w:tc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</w:tc>
        <w:tc>
          <w:tcPr>
            <w:tcW w:w="1713" w:type="dxa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D162DD" w:rsidRPr="00C34801" w:rsidRDefault="00D162DD" w:rsidP="00B250B5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355" w:type="dxa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B5" w:rsidRPr="00C34801" w:rsidTr="0081353D">
        <w:trPr>
          <w:gridAfter w:val="1"/>
          <w:wAfter w:w="1293" w:type="dxa"/>
          <w:trHeight w:hRule="exact" w:val="524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1214420208"/>
            <w:placeholder>
              <w:docPart w:val="ACC24701C2EE481EBC4F0A2439A6BB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9" w:type="dxa"/>
                <w:gridSpan w:val="2"/>
                <w:vAlign w:val="bottom"/>
              </w:tcPr>
              <w:p w:rsidR="00B250B5" w:rsidRPr="00C34801" w:rsidRDefault="00B250B5" w:rsidP="00B250B5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Среда</w:t>
                </w:r>
              </w:p>
            </w:tc>
          </w:sdtContent>
        </w:sdt>
        <w:tc>
          <w:tcPr>
            <w:tcW w:w="776" w:type="dxa"/>
            <w:vAlign w:val="bottom"/>
          </w:tcPr>
          <w:p w:rsidR="00B250B5" w:rsidRPr="00C34801" w:rsidRDefault="00B250B5" w:rsidP="00B250B5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-598023272"/>
            <w:placeholder>
              <w:docPart w:val="7FCF7923990F45BBBF4587B9C04112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22" w:type="dxa"/>
                <w:gridSpan w:val="2"/>
                <w:vAlign w:val="bottom"/>
              </w:tcPr>
              <w:p w:rsidR="00B250B5" w:rsidRPr="00C34801" w:rsidRDefault="00B250B5" w:rsidP="00B250B5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Четверг</w:t>
                </w:r>
              </w:p>
            </w:tc>
          </w:sdtContent>
        </w:sdt>
      </w:tr>
      <w:tr w:rsidR="00B250B5" w:rsidRPr="00A0202A" w:rsidTr="0081353D">
        <w:trPr>
          <w:trHeight w:hRule="exact" w:val="288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  <w:rPr>
                <w:color w:val="auto"/>
              </w:rPr>
            </w:pPr>
          </w:p>
        </w:tc>
        <w:tc>
          <w:tcPr>
            <w:tcW w:w="1713" w:type="dxa"/>
            <w:shd w:val="clear" w:color="auto" w:fill="0072C7" w:themeFill="accent2"/>
          </w:tcPr>
          <w:p w:rsidR="00B250B5" w:rsidRPr="00C34801" w:rsidRDefault="003747F9" w:rsidP="00B250B5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15</w:t>
            </w:r>
            <w:r w:rsidR="00B250B5" w:rsidRPr="00C34801">
              <w:rPr>
                <w:sz w:val="28"/>
                <w:szCs w:val="28"/>
                <w:lang w:bidi="ru-RU"/>
              </w:rPr>
              <w:t>.0</w:t>
            </w:r>
            <w:r w:rsidR="004D7ACA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6" w:type="dxa"/>
            <w:shd w:val="clear" w:color="auto" w:fill="0072C7" w:themeFill="accent2"/>
          </w:tcPr>
          <w:p w:rsidR="00B250B5" w:rsidRPr="00C34801" w:rsidRDefault="00B250B5" w:rsidP="00B250B5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355" w:type="dxa"/>
            <w:shd w:val="clear" w:color="auto" w:fill="0072C7" w:themeFill="accent2"/>
          </w:tcPr>
          <w:p w:rsidR="00B250B5" w:rsidRPr="00C34801" w:rsidRDefault="003747F9" w:rsidP="00B250B5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16</w:t>
            </w:r>
            <w:r w:rsidR="00B250B5" w:rsidRPr="00C34801">
              <w:rPr>
                <w:sz w:val="28"/>
                <w:szCs w:val="28"/>
                <w:lang w:bidi="ru-RU"/>
              </w:rPr>
              <w:t>.0</w:t>
            </w:r>
            <w:r w:rsidR="004D7ACA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3260" w:type="dxa"/>
            <w:gridSpan w:val="2"/>
            <w:shd w:val="clear" w:color="auto" w:fill="0072C7" w:themeFill="accent2"/>
          </w:tcPr>
          <w:p w:rsidR="00B250B5" w:rsidRPr="00C34801" w:rsidRDefault="00B250B5" w:rsidP="00B250B5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B250B5" w:rsidRPr="00A0202A" w:rsidTr="0081353D">
        <w:trPr>
          <w:trHeight w:hRule="exact" w:val="1721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713" w:type="dxa"/>
          </w:tcPr>
          <w:tbl>
            <w:tblPr>
              <w:tblW w:w="4581" w:type="dxa"/>
              <w:tblLayout w:type="fixed"/>
              <w:tblLook w:val="0600" w:firstRow="0" w:lastRow="0" w:firstColumn="0" w:lastColumn="0" w:noHBand="1" w:noVBand="1"/>
            </w:tblPr>
            <w:tblGrid>
              <w:gridCol w:w="1604"/>
              <w:gridCol w:w="2977"/>
            </w:tblGrid>
            <w:tr w:rsidR="00313412" w:rsidRPr="00685E82" w:rsidTr="00191E8F">
              <w:trPr>
                <w:trHeight w:hRule="exact" w:val="1601"/>
              </w:trPr>
              <w:tc>
                <w:tcPr>
                  <w:tcW w:w="1604" w:type="dxa"/>
                </w:tcPr>
                <w:p w:rsidR="00313412" w:rsidRDefault="00313412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170FE" w:rsidRDefault="004170FE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170FE" w:rsidRDefault="004170FE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1516" w:dyaOrig="987">
                      <v:shape id="_x0000_i1027" type="#_x0000_t75" style="width:75.6pt;height:49.2pt" o:ole="">
                        <v:imagedata r:id="rId17" o:title=""/>
                      </v:shape>
                      <o:OLEObject Type="Embed" ProgID="Package" ShapeID="_x0000_i1027" DrawAspect="Icon" ObjectID="_1648244188" r:id="rId18"/>
                    </w:object>
                  </w:r>
                </w:p>
                <w:p w:rsidR="007372CE" w:rsidRDefault="007372CE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547DF" w:rsidRPr="00685E82" w:rsidRDefault="00C547DF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</w:tcPr>
                <w:p w:rsidR="00313412" w:rsidRPr="00685E82" w:rsidRDefault="00313412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102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стр. 14-15 учебника: </w:t>
                  </w:r>
                  <w:r w:rsidRPr="00CE0C7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</w:rPr>
                    <w:t>№ 5, прописывание стр.15 в простой тетради, стр. Р/Т (урок 8)</w:t>
                  </w:r>
                  <w:r w:rsidRPr="0034102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, я/у</w:t>
                  </w:r>
                </w:p>
              </w:tc>
            </w:tr>
          </w:tbl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250B5" w:rsidRPr="00685E82" w:rsidRDefault="00191E8F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 w:rsidR="00D37C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28-</w:t>
            </w:r>
            <w:proofErr w:type="gramStart"/>
            <w:r w:rsidR="00D37C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/урок 1</w:t>
            </w:r>
            <w:r w:rsidR="00D37C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№ </w:t>
            </w:r>
            <w:r w:rsidR="004170FE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7,9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прописывание стр.</w:t>
            </w:r>
            <w:r w:rsidR="004170FE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9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4170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355" w:type="dxa"/>
          </w:tcPr>
          <w:p w:rsidR="00B250B5" w:rsidRDefault="00C973EA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72CE" w:rsidRDefault="007372CE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F75" w:rsidRDefault="00D25F7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28" type="#_x0000_t75" style="width:75.6pt;height:49.2pt" o:ole="">
                  <v:imagedata r:id="rId19" o:title=""/>
                </v:shape>
                <o:OLEObject Type="Embed" ProgID="Package" ShapeID="_x0000_i1028" DrawAspect="Icon" ObjectID="_1648244189" r:id="rId20"/>
              </w:object>
            </w:r>
          </w:p>
          <w:p w:rsidR="007372CE" w:rsidRPr="00685E82" w:rsidRDefault="007372CE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B250B5" w:rsidRPr="00685E82" w:rsidRDefault="00C973EA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 w:rsidR="004170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0-</w:t>
            </w:r>
            <w:proofErr w:type="gramStart"/>
            <w:r w:rsidR="004170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/урок </w:t>
            </w:r>
            <w:r w:rsidR="004170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№ </w:t>
            </w:r>
            <w:r w:rsidR="004170FE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4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, прописывание стр.</w:t>
            </w:r>
            <w:r w:rsidR="004170FE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3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1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4170F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</w:tr>
      <w:tr w:rsidR="00044E8E" w:rsidRPr="00A0202A" w:rsidTr="00987822">
        <w:trPr>
          <w:trHeight w:hRule="exact" w:val="1988"/>
        </w:trPr>
        <w:tc>
          <w:tcPr>
            <w:tcW w:w="835" w:type="dxa"/>
            <w:gridSpan w:val="2"/>
          </w:tcPr>
          <w:p w:rsidR="00044E8E" w:rsidRPr="00A0202A" w:rsidRDefault="00044E8E" w:rsidP="00044E8E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яз.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FA23A4">
              <w:rPr>
                <w:rFonts w:ascii="Times New Roman" w:hAnsi="Times New Roman" w:cs="Times New Roman"/>
                <w:sz w:val="28"/>
                <w:szCs w:val="28"/>
              </w:rPr>
              <w:t>44, упр. 77 устно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FA23A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78 (письменно + нарисовать отгадку)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я/у</w:t>
            </w:r>
          </w:p>
        </w:tc>
        <w:tc>
          <w:tcPr>
            <w:tcW w:w="776" w:type="dxa"/>
          </w:tcPr>
          <w:p w:rsidR="00044E8E" w:rsidRPr="00C34801" w:rsidRDefault="00044E8E" w:rsidP="00044E8E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яз.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0E2DD8">
              <w:rPr>
                <w:rFonts w:ascii="Times New Roman" w:hAnsi="Times New Roman" w:cs="Times New Roman"/>
                <w:sz w:val="28"/>
                <w:szCs w:val="28"/>
              </w:rPr>
              <w:t>45-47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0E2DD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8</w:t>
            </w:r>
            <w:r w:rsidR="00921D4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3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</w:t>
            </w:r>
            <w:r w:rsidR="000E2DD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proofErr w:type="spellStart"/>
            <w:proofErr w:type="gramStart"/>
            <w:r w:rsidR="000E2DD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звуко</w:t>
            </w:r>
            <w:proofErr w:type="spellEnd"/>
            <w:r w:rsidR="000E2DD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-буквенный</w:t>
            </w:r>
            <w:proofErr w:type="gramEnd"/>
            <w:r w:rsidR="000E2DD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анализ слов</w:t>
            </w:r>
            <w:r w:rsidR="0098782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(</w:t>
            </w:r>
            <w:r w:rsidR="00987822" w:rsidRPr="0098782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проставить цветные точки под</w:t>
            </w:r>
            <w:r w:rsidR="0098782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987822" w:rsidRPr="0098782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буквами</w:t>
            </w:r>
            <w:r w:rsidR="00987822" w:rsidRPr="0098782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) </w:t>
            </w:r>
            <w:r w:rsidR="00987822" w:rsidRPr="00987822">
              <w:rPr>
                <w:rFonts w:ascii="Times New Roman" w:hAnsi="Times New Roman" w:cs="Times New Roman"/>
                <w:i/>
                <w:sz w:val="28"/>
                <w:szCs w:val="28"/>
                <w:highlight w:val="cyan"/>
              </w:rPr>
              <w:t>книга, слоги, фамилия, девочка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я/у</w:t>
            </w:r>
          </w:p>
        </w:tc>
      </w:tr>
      <w:tr w:rsidR="00B250B5" w:rsidRPr="00A0202A" w:rsidTr="00987822">
        <w:trPr>
          <w:trHeight w:hRule="exact" w:val="730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713" w:type="dxa"/>
          </w:tcPr>
          <w:p w:rsidR="00B250B5" w:rsidRPr="00685E82" w:rsidRDefault="0081353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6" w:type="dxa"/>
          </w:tcPr>
          <w:p w:rsidR="00B250B5" w:rsidRPr="00685E82" w:rsidRDefault="00636250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61450B">
              <w:rPr>
                <w:rFonts w:ascii="Times New Roman" w:hAnsi="Times New Roman" w:cs="Times New Roman"/>
                <w:sz w:val="28"/>
                <w:szCs w:val="28"/>
              </w:rPr>
              <w:t>62-65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задание </w:t>
            </w:r>
            <w:r w:rsidR="0061450B">
              <w:rPr>
                <w:rFonts w:ascii="Times New Roman" w:hAnsi="Times New Roman" w:cs="Times New Roman"/>
                <w:sz w:val="28"/>
                <w:szCs w:val="28"/>
              </w:rPr>
              <w:t>5 /устно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355" w:type="dxa"/>
          </w:tcPr>
          <w:p w:rsidR="00B250B5" w:rsidRPr="00685E82" w:rsidRDefault="0081353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3260" w:type="dxa"/>
            <w:gridSpan w:val="2"/>
          </w:tcPr>
          <w:p w:rsidR="00B250B5" w:rsidRPr="00685E82" w:rsidRDefault="00636250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61450B">
              <w:rPr>
                <w:rFonts w:ascii="Times New Roman" w:hAnsi="Times New Roman" w:cs="Times New Roman"/>
                <w:sz w:val="28"/>
                <w:szCs w:val="28"/>
              </w:rPr>
              <w:t>66-69</w:t>
            </w:r>
          </w:p>
        </w:tc>
      </w:tr>
      <w:tr w:rsidR="001543D0" w:rsidRPr="00A0202A" w:rsidTr="00987822">
        <w:trPr>
          <w:trHeight w:hRule="exact" w:val="978"/>
        </w:trPr>
        <w:tc>
          <w:tcPr>
            <w:tcW w:w="835" w:type="dxa"/>
            <w:gridSpan w:val="2"/>
          </w:tcPr>
          <w:p w:rsidR="001543D0" w:rsidRPr="00A0202A" w:rsidRDefault="001543D0" w:rsidP="001543D0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1543D0" w:rsidRDefault="001543D0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  <w:p w:rsidR="007372CE" w:rsidRDefault="007372CE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2CE" w:rsidRPr="00685E82" w:rsidRDefault="007372CE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:rsidR="001543D0" w:rsidRPr="00685E82" w:rsidRDefault="001543D0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1543D0" w:rsidRPr="00C34801" w:rsidRDefault="001543D0" w:rsidP="001543D0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1543D0" w:rsidRDefault="001543D0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1543D0" w:rsidRPr="00685E82" w:rsidRDefault="001543D0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РЭШ</w:t>
            </w:r>
          </w:p>
        </w:tc>
      </w:tr>
      <w:tr w:rsidR="00D162DD" w:rsidRPr="00C34801" w:rsidTr="0081353D">
        <w:trPr>
          <w:gridAfter w:val="1"/>
          <w:wAfter w:w="1293" w:type="dxa"/>
          <w:trHeight w:hRule="exact" w:val="572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507822863"/>
            <w:placeholder>
              <w:docPart w:val="1B2F3D1E168F46D083E689FC9B2C8E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9" w:type="dxa"/>
                <w:gridSpan w:val="2"/>
                <w:vAlign w:val="bottom"/>
              </w:tcPr>
              <w:p w:rsidR="00D162DD" w:rsidRPr="00C34801" w:rsidRDefault="00D162DD" w:rsidP="00D162DD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776" w:type="dxa"/>
            <w:vAlign w:val="bottom"/>
          </w:tcPr>
          <w:p w:rsidR="00D162DD" w:rsidRPr="00C34801" w:rsidRDefault="00D162DD" w:rsidP="00D162DD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1179858756"/>
            <w:placeholder>
              <w:docPart w:val="47DA858B2859487BBE76C4248A8712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22" w:type="dxa"/>
                <w:gridSpan w:val="2"/>
                <w:vAlign w:val="bottom"/>
              </w:tcPr>
              <w:p w:rsidR="00D162DD" w:rsidRPr="00C34801" w:rsidRDefault="00D162DD" w:rsidP="00D162DD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Суббота и Воскресенье</w:t>
                </w:r>
              </w:p>
            </w:tc>
          </w:sdtContent>
        </w:sdt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  <w:rPr>
                <w:color w:val="auto"/>
              </w:rPr>
            </w:pPr>
          </w:p>
        </w:tc>
        <w:tc>
          <w:tcPr>
            <w:tcW w:w="1713" w:type="dxa"/>
            <w:shd w:val="clear" w:color="auto" w:fill="0D1D51" w:themeFill="accent3"/>
          </w:tcPr>
          <w:p w:rsidR="00D162DD" w:rsidRPr="00C34801" w:rsidRDefault="003747F9" w:rsidP="00D162DD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17.04</w:t>
            </w:r>
          </w:p>
        </w:tc>
        <w:tc>
          <w:tcPr>
            <w:tcW w:w="2976" w:type="dxa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355" w:type="dxa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D162DD" w:rsidRPr="00A0202A" w:rsidTr="00D162DD">
        <w:trPr>
          <w:trHeight w:hRule="exact" w:val="1680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713" w:type="dxa"/>
          </w:tcPr>
          <w:p w:rsidR="00D162DD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72CE" w:rsidRDefault="007372CE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354" w:rsidRDefault="00DE7354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29" type="#_x0000_t75" style="width:75.6pt;height:49.2pt" o:ole="">
                  <v:imagedata r:id="rId21" o:title=""/>
                </v:shape>
                <o:OLEObject Type="Embed" ProgID="PBrush" ShapeID="_x0000_i1029" DrawAspect="Icon" ObjectID="_1648244190" r:id="rId22"/>
              </w:object>
            </w:r>
          </w:p>
          <w:p w:rsidR="007372CE" w:rsidRPr="00685E82" w:rsidRDefault="007372CE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 w:rsidR="004714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2-</w:t>
            </w:r>
            <w:proofErr w:type="gramStart"/>
            <w:r w:rsidR="004714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/урок 1</w:t>
            </w:r>
            <w:r w:rsidR="004714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№ </w:t>
            </w:r>
            <w:r w:rsidR="004714A4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4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, прописывание стр.</w:t>
            </w:r>
            <w:r w:rsidR="004714A4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4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3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4714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355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7F61F8">
        <w:trPr>
          <w:trHeight w:hRule="exact" w:val="2114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D162DD" w:rsidRPr="00685E82" w:rsidRDefault="004A6672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яз.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D162DD" w:rsidRPr="00685E82" w:rsidRDefault="004A6672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4A6672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782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A667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упр. </w:t>
            </w:r>
            <w:r w:rsidR="007F61F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86</w:t>
            </w:r>
            <w:r w:rsidR="0098782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словарные слова </w:t>
            </w:r>
            <w:r w:rsidR="00987822" w:rsidRPr="00987822">
              <w:rPr>
                <w:rFonts w:ascii="Times New Roman" w:hAnsi="Times New Roman" w:cs="Times New Roman"/>
                <w:i/>
                <w:sz w:val="28"/>
                <w:szCs w:val="28"/>
                <w:highlight w:val="cyan"/>
              </w:rPr>
              <w:t>сорока, ворона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</w:t>
            </w:r>
            <w:r w:rsidR="007F61F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составить и записать предложения с этими словами.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1E6972">
        <w:trPr>
          <w:trHeight w:hRule="exact" w:val="1415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713" w:type="dxa"/>
          </w:tcPr>
          <w:p w:rsidR="00D162DD" w:rsidRPr="00685E82" w:rsidRDefault="00B80E8A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6" w:type="dxa"/>
          </w:tcPr>
          <w:p w:rsidR="00D162DD" w:rsidRPr="00685E82" w:rsidRDefault="001E6972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80E8A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95283">
              <w:rPr>
                <w:rFonts w:ascii="Times New Roman" w:hAnsi="Times New Roman" w:cs="Times New Roman"/>
                <w:sz w:val="28"/>
                <w:szCs w:val="28"/>
              </w:rPr>
              <w:t>40-43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учебника</w:t>
            </w:r>
            <w:r w:rsidR="00995283">
              <w:rPr>
                <w:rFonts w:ascii="Times New Roman" w:hAnsi="Times New Roman" w:cs="Times New Roman"/>
                <w:sz w:val="28"/>
                <w:szCs w:val="28"/>
              </w:rPr>
              <w:t xml:space="preserve">, гимн учить, </w:t>
            </w:r>
            <w:bookmarkStart w:id="0" w:name="_GoBack"/>
            <w:r w:rsidR="008E702F" w:rsidRPr="008E702F">
              <w:rPr>
                <w:rFonts w:ascii="Times New Roman" w:hAnsi="Times New Roman" w:cs="Times New Roman"/>
                <w:color w:val="auto"/>
                <w:sz w:val="28"/>
                <w:szCs w:val="28"/>
                <w:highlight w:val="cyan"/>
              </w:rPr>
              <w:t xml:space="preserve">задания в </w:t>
            </w:r>
            <w:proofErr w:type="spellStart"/>
            <w:r w:rsidR="008E702F" w:rsidRPr="008E702F">
              <w:rPr>
                <w:rFonts w:ascii="Times New Roman" w:hAnsi="Times New Roman" w:cs="Times New Roman"/>
                <w:color w:val="auto"/>
                <w:sz w:val="28"/>
                <w:szCs w:val="28"/>
                <w:highlight w:val="cyan"/>
              </w:rPr>
              <w:t>тетр</w:t>
            </w:r>
            <w:proofErr w:type="spellEnd"/>
            <w:r w:rsidR="008E702F" w:rsidRPr="008E702F">
              <w:rPr>
                <w:rFonts w:ascii="Times New Roman" w:hAnsi="Times New Roman" w:cs="Times New Roman"/>
                <w:color w:val="auto"/>
                <w:sz w:val="28"/>
                <w:szCs w:val="28"/>
                <w:highlight w:val="cyan"/>
              </w:rPr>
              <w:t>. стр. 30-31</w:t>
            </w:r>
            <w:bookmarkEnd w:id="0"/>
            <w:r w:rsidR="008E70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я/у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355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713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355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624C" w:rsidRDefault="005B624C" w:rsidP="004E0B74">
      <w:pPr>
        <w:tabs>
          <w:tab w:val="left" w:pos="8205"/>
        </w:tabs>
      </w:pPr>
    </w:p>
    <w:p w:rsidR="00A44B7C" w:rsidRDefault="00A44B7C" w:rsidP="004E0B74">
      <w:pPr>
        <w:tabs>
          <w:tab w:val="left" w:pos="8205"/>
        </w:tabs>
      </w:pPr>
    </w:p>
    <w:p w:rsidR="00A44B7C" w:rsidRDefault="00A44B7C" w:rsidP="00A44B7C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 w:rsidRPr="001F2AAB">
        <w:rPr>
          <w:rFonts w:ascii="Times New Roman" w:hAnsi="Times New Roman" w:cs="Times New Roman"/>
          <w:i/>
          <w:sz w:val="28"/>
          <w:szCs w:val="28"/>
        </w:rPr>
        <w:t>* - рекомендовано (по желанию)</w:t>
      </w:r>
    </w:p>
    <w:p w:rsidR="004F5A79" w:rsidRDefault="00191E8F" w:rsidP="004F5A79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="00D45129">
        <w:rPr>
          <w:rFonts w:ascii="Times New Roman" w:hAnsi="Times New Roman" w:cs="Times New Roman"/>
          <w:i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5129">
        <w:rPr>
          <w:rFonts w:ascii="Times New Roman" w:hAnsi="Times New Roman" w:cs="Times New Roman"/>
          <w:i/>
          <w:sz w:val="28"/>
          <w:szCs w:val="28"/>
        </w:rPr>
        <w:t>кликните по значку встроенного документа (</w:t>
      </w:r>
      <w:r>
        <w:rPr>
          <w:rFonts w:ascii="Times New Roman" w:hAnsi="Times New Roman" w:cs="Times New Roman"/>
          <w:i/>
          <w:sz w:val="28"/>
          <w:szCs w:val="28"/>
        </w:rPr>
        <w:t>учебники по математике разные, могут быть расхождения</w:t>
      </w:r>
      <w:r w:rsidR="00D45129">
        <w:rPr>
          <w:rFonts w:ascii="Times New Roman" w:hAnsi="Times New Roman" w:cs="Times New Roman"/>
          <w:i/>
          <w:sz w:val="28"/>
          <w:szCs w:val="28"/>
        </w:rPr>
        <w:t>)</w:t>
      </w:r>
    </w:p>
    <w:p w:rsidR="004C0AE2" w:rsidRPr="004F5A79" w:rsidRDefault="004F5A79" w:rsidP="004F5A79">
      <w:pPr>
        <w:tabs>
          <w:tab w:val="left" w:pos="820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</w:t>
      </w:r>
      <w:r w:rsidR="004C0AE2" w:rsidRPr="004F5A79">
        <w:rPr>
          <w:rFonts w:ascii="Times New Roman" w:hAnsi="Times New Roman" w:cs="Times New Roman"/>
          <w:b/>
          <w:i/>
          <w:color w:val="FF0000"/>
          <w:sz w:val="44"/>
          <w:szCs w:val="44"/>
        </w:rPr>
        <w:t>!</w:t>
      </w:r>
      <w:r w:rsidR="004C0AE2" w:rsidRPr="004F5A79">
        <w:rPr>
          <w:rFonts w:ascii="Times New Roman" w:hAnsi="Times New Roman" w:cs="Times New Roman"/>
          <w:i/>
          <w:sz w:val="28"/>
          <w:szCs w:val="28"/>
        </w:rPr>
        <w:t>- информация по ссылке</w:t>
      </w:r>
      <w:hyperlink r:id="rId23" w:history="1"/>
      <w:r w:rsidR="00D86AEF" w:rsidRPr="00D86AEF">
        <w:t xml:space="preserve"> </w:t>
      </w:r>
      <w:hyperlink r:id="rId24" w:history="1">
        <w:r w:rsidR="00D86AEF" w:rsidRPr="004F5A79">
          <w:rPr>
            <w:rStyle w:val="affffff4"/>
            <w:lang w:val="en-US"/>
          </w:rPr>
          <w:t>https</w:t>
        </w:r>
        <w:r w:rsidR="00D86AEF" w:rsidRPr="00FD073F">
          <w:rPr>
            <w:rStyle w:val="affffff4"/>
          </w:rPr>
          <w:t>://</w:t>
        </w:r>
        <w:proofErr w:type="spellStart"/>
        <w:r w:rsidR="00D86AEF" w:rsidRPr="004F5A79">
          <w:rPr>
            <w:rStyle w:val="affffff4"/>
            <w:lang w:val="en-US"/>
          </w:rPr>
          <w:t>infourok</w:t>
        </w:r>
        <w:proofErr w:type="spellEnd"/>
        <w:r w:rsidR="00D86AEF" w:rsidRPr="00FD073F">
          <w:rPr>
            <w:rStyle w:val="affffff4"/>
          </w:rPr>
          <w:t>.</w:t>
        </w:r>
        <w:proofErr w:type="spellStart"/>
        <w:r w:rsidR="00D86AEF" w:rsidRPr="004F5A79">
          <w:rPr>
            <w:rStyle w:val="affffff4"/>
            <w:lang w:val="en-US"/>
          </w:rPr>
          <w:t>ru</w:t>
        </w:r>
        <w:proofErr w:type="spellEnd"/>
        <w:r w:rsidR="00D86AEF" w:rsidRPr="00FD073F">
          <w:rPr>
            <w:rStyle w:val="affffff4"/>
          </w:rPr>
          <w:t>/</w:t>
        </w:r>
        <w:r w:rsidR="00D86AEF" w:rsidRPr="004F5A79">
          <w:rPr>
            <w:rStyle w:val="affffff4"/>
            <w:lang w:val="en-US"/>
          </w:rPr>
          <w:t>user</w:t>
        </w:r>
        <w:r w:rsidR="00D86AEF" w:rsidRPr="00FD073F">
          <w:rPr>
            <w:rStyle w:val="affffff4"/>
          </w:rPr>
          <w:t>/</w:t>
        </w:r>
        <w:proofErr w:type="spellStart"/>
        <w:r w:rsidR="00D86AEF" w:rsidRPr="004F5A79">
          <w:rPr>
            <w:rStyle w:val="affffff4"/>
            <w:lang w:val="en-US"/>
          </w:rPr>
          <w:t>arslanova</w:t>
        </w:r>
        <w:proofErr w:type="spellEnd"/>
        <w:r w:rsidR="00D86AEF" w:rsidRPr="00FD073F">
          <w:rPr>
            <w:rStyle w:val="affffff4"/>
          </w:rPr>
          <w:t>-</w:t>
        </w:r>
        <w:proofErr w:type="spellStart"/>
        <w:r w:rsidR="00D86AEF" w:rsidRPr="004F5A79">
          <w:rPr>
            <w:rStyle w:val="affffff4"/>
            <w:lang w:val="en-US"/>
          </w:rPr>
          <w:t>ekaterina</w:t>
        </w:r>
        <w:proofErr w:type="spellEnd"/>
        <w:r w:rsidR="00D86AEF" w:rsidRPr="00FD073F">
          <w:rPr>
            <w:rStyle w:val="affffff4"/>
          </w:rPr>
          <w:t>-</w:t>
        </w:r>
        <w:proofErr w:type="spellStart"/>
        <w:r w:rsidR="00D86AEF" w:rsidRPr="004F5A79">
          <w:rPr>
            <w:rStyle w:val="affffff4"/>
            <w:lang w:val="en-US"/>
          </w:rPr>
          <w:t>vladimirovna</w:t>
        </w:r>
        <w:proofErr w:type="spellEnd"/>
        <w:r w:rsidR="00D86AEF" w:rsidRPr="00FD073F">
          <w:rPr>
            <w:rStyle w:val="affffff4"/>
          </w:rPr>
          <w:t>/</w:t>
        </w:r>
        <w:r w:rsidR="00D86AEF" w:rsidRPr="004F5A79">
          <w:rPr>
            <w:rStyle w:val="affffff4"/>
            <w:lang w:val="en-US"/>
          </w:rPr>
          <w:t>page</w:t>
        </w:r>
        <w:r w:rsidR="00D86AEF" w:rsidRPr="00FD073F">
          <w:rPr>
            <w:rStyle w:val="affffff4"/>
          </w:rPr>
          <w:t>/</w:t>
        </w:r>
        <w:proofErr w:type="spellStart"/>
        <w:r w:rsidR="00D86AEF" w:rsidRPr="004F5A79">
          <w:rPr>
            <w:rStyle w:val="affffff4"/>
            <w:lang w:val="en-US"/>
          </w:rPr>
          <w:t>distancionka</w:t>
        </w:r>
        <w:proofErr w:type="spellEnd"/>
        <w:r w:rsidR="00D86AEF" w:rsidRPr="00FD073F">
          <w:rPr>
            <w:rStyle w:val="affffff4"/>
          </w:rPr>
          <w:t>-2020-1</w:t>
        </w:r>
        <w:r w:rsidR="00D86AEF" w:rsidRPr="004F5A79">
          <w:rPr>
            <w:rStyle w:val="affffff4"/>
            <w:lang w:val="en-US"/>
          </w:rPr>
          <w:t>v</w:t>
        </w:r>
        <w:r w:rsidR="00D86AEF" w:rsidRPr="00FD073F">
          <w:rPr>
            <w:rStyle w:val="affffff4"/>
          </w:rPr>
          <w:t>-</w:t>
        </w:r>
        <w:proofErr w:type="spellStart"/>
        <w:r w:rsidR="00D86AEF" w:rsidRPr="004F5A79">
          <w:rPr>
            <w:rStyle w:val="affffff4"/>
            <w:lang w:val="en-US"/>
          </w:rPr>
          <w:t>klass</w:t>
        </w:r>
        <w:proofErr w:type="spellEnd"/>
      </w:hyperlink>
      <w:r w:rsidR="00D86AEF" w:rsidRPr="00D86AEF">
        <w:t xml:space="preserve"> </w:t>
      </w:r>
    </w:p>
    <w:p w:rsidR="008D7B04" w:rsidRPr="008D7B04" w:rsidRDefault="008D7B04" w:rsidP="00A44B7C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 w:rsidRPr="008D7B04">
        <w:rPr>
          <w:rFonts w:ascii="Times New Roman" w:hAnsi="Times New Roman" w:cs="Times New Roman"/>
          <w:i/>
          <w:sz w:val="28"/>
          <w:szCs w:val="28"/>
          <w:highlight w:val="cyan"/>
        </w:rPr>
        <w:t>Задания для письменной работы в тетради</w:t>
      </w:r>
    </w:p>
    <w:sectPr w:rsidR="008D7B04" w:rsidRPr="008D7B04" w:rsidSect="0037392E">
      <w:headerReference w:type="default" r:id="rId25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A84" w:rsidRDefault="00963A84" w:rsidP="00535661">
      <w:pPr>
        <w:spacing w:after="0" w:line="240" w:lineRule="auto"/>
      </w:pPr>
      <w:r>
        <w:separator/>
      </w:r>
    </w:p>
  </w:endnote>
  <w:endnote w:type="continuationSeparator" w:id="0">
    <w:p w:rsidR="00963A84" w:rsidRDefault="00963A84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A84" w:rsidRDefault="00963A84" w:rsidP="00535661">
      <w:pPr>
        <w:spacing w:after="0" w:line="240" w:lineRule="auto"/>
      </w:pPr>
      <w:r>
        <w:separator/>
      </w:r>
    </w:p>
  </w:footnote>
  <w:footnote w:type="continuationSeparator" w:id="0">
    <w:p w:rsidR="00963A84" w:rsidRDefault="00963A84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A0202A" w:rsidRDefault="002C3B9C">
    <w:pPr>
      <w:pStyle w:val="af"/>
    </w:pPr>
    <w:r w:rsidRPr="00A0202A">
      <w:rPr>
        <w:noProof/>
        <w:lang w:bidi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Полилиния: Фигура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илиния: Фигура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рямоугольник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5F7EB07C" id="Группа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FG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KJXE8oTA00CR&#10;aHIsO5SKaGAiUTmW3eRYdigV0cBEonIsu8mx7MqxhMDqBeVYdpNj2aFUchuYHMuuHEsIvCooEk2O&#10;ZVeOJQSeBopEk2PZlWMJgaeBItHkWHblWEJgaaAcy25yLLtyLCHwNFAkmhzLrhxLCDwNFIkmx7Ir&#10;xxICTwNFosmx7MqxhMDTQJFociy7ciwhcDQ4lGMJgZeBcCyHybEcyrGEwNNAZufD5FgO5VhC4Gkg&#10;s/NhciyHciwh8DSQdeJhciyHciwh8DSQdeJh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HksWxFj2TLGooIaBclj2YoYy5YxFhXUKEgey1bEWLaMsaigRkHyWLY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YFUAsqj&#10;ghoFmROLGMsOpJIoKHJixlj2IsayA6kkCoqcmDGWvYix7BljUUFpFTLGshcxlh1IJc5BEWPZM8ai&#10;gtoQMicWMZY9YywqqFGQObGIsewZY1FBjYLMiUWMZc8YiwpKFGSMZS9iLHvGWFRQoyBzYhFj2TPG&#10;ooIaBZkTixjLnjEWFdQoyJxYxFj2jLGooEZB5sQixrJnjEUFFQpeGWNRQa2BhLG8ihjLK2MsKqhR&#10;kLTzq4ixvDLGooIaBUk7v4oYyytjLCqoUZDsxFcRY3lljEUFNQqSnfg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n0rrAQeBooEk2OZYNSKTxTCDwNFIkmx7JBqYgGJhKVY9lM&#10;jmVTjiUEVhsox7KZHMsGpVLbwORYNuVYQuBVQeKJm8mxbMqxhMDTQJFociybciwh8DRQJJocy6Yc&#10;SwgsDZRj2UyOZVOOJQSeBopEk2PZlGMJgaeBItHkWDblWELgaaBINDmWTTmWEHgaKBJNjmVTjiUE&#10;lgbKsWwmx7IpxxICTwNFosmxbMqxhMDTQJFociybciwh8DRQJJocy6YcSwg8DRSJJseyKc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P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YolcTy&#10;hMCzQJFociw7lIpYYCJROZbd5Fh2KBWxwESiciy7ybHsyrGEwPoKyrHsJseyQ6nkPjA5ll05lhB4&#10;TVAkmhzLrhxLCDwLFIkmx7IrxxICzwJFosmx7MqxhMCyQDmW3eRYduVYQuBZoEg0OZZdOZYQeBYo&#10;Ek2OZVeOJQSeBYpEk2PZlWMJgWeBItHkWHblWELgWHAoxxICrwDhWA6TYzmUYwmBZ4HMzofJsRzK&#10;sYTAs0Bm58PkWA7lWELgWSDrxMPkWA7lWELgWSDrxMP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szirAcu0Rsl3uOYFKE0MbI75/DEZ+JmN1vTk&#10;0SK6UZAHnF999mrMb7XB/y0xAFXEja71+DoJI1NXHZIu2ZHcJwlSf//qOdvLJR//bM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tBY8HaOZQRdA8axvEuO5e0cywg6C+zs/C45lrdzLCPoLLCz87vkWN7OsYygs8Bucd4lx/J2jmUE&#10;nQV2i/Mu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i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">
              <v:shape id="Полилиния: Фигура 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Прямоугольник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рямоугольник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E8F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C0270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4E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0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1E92F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A6F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E1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27B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9E10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6865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D310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C4C12E9"/>
    <w:multiLevelType w:val="hybridMultilevel"/>
    <w:tmpl w:val="D5A6D87E"/>
    <w:lvl w:ilvl="0" w:tplc="E7D211D8">
      <w:numFmt w:val="bullet"/>
      <w:lvlText w:val=""/>
      <w:lvlJc w:val="left"/>
      <w:pPr>
        <w:ind w:left="1452" w:hanging="360"/>
      </w:pPr>
      <w:rPr>
        <w:rFonts w:ascii="Symbol" w:eastAsia="SimSu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2" w15:restartNumberingAfterBreak="0">
    <w:nsid w:val="2D4911D6"/>
    <w:multiLevelType w:val="hybridMultilevel"/>
    <w:tmpl w:val="017C484A"/>
    <w:lvl w:ilvl="0" w:tplc="D2F48692">
      <w:numFmt w:val="bullet"/>
      <w:lvlText w:val=""/>
      <w:lvlJc w:val="left"/>
      <w:pPr>
        <w:ind w:left="1056" w:hanging="360"/>
      </w:pPr>
      <w:rPr>
        <w:rFonts w:ascii="Symbol" w:eastAsia="SimSu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5D7D42B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247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4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B8"/>
    <w:rsid w:val="00040A9A"/>
    <w:rsid w:val="000439DA"/>
    <w:rsid w:val="00044E8E"/>
    <w:rsid w:val="00047640"/>
    <w:rsid w:val="00067ACF"/>
    <w:rsid w:val="00073F67"/>
    <w:rsid w:val="000E2DD8"/>
    <w:rsid w:val="000E461F"/>
    <w:rsid w:val="001543D0"/>
    <w:rsid w:val="00166B0C"/>
    <w:rsid w:val="001705E5"/>
    <w:rsid w:val="00191E8F"/>
    <w:rsid w:val="001A7D1C"/>
    <w:rsid w:val="001E6972"/>
    <w:rsid w:val="001F2AAB"/>
    <w:rsid w:val="00252CC9"/>
    <w:rsid w:val="00294303"/>
    <w:rsid w:val="002A14B7"/>
    <w:rsid w:val="002C3B9C"/>
    <w:rsid w:val="002C772E"/>
    <w:rsid w:val="002E4997"/>
    <w:rsid w:val="002F2BA7"/>
    <w:rsid w:val="00313412"/>
    <w:rsid w:val="003172A0"/>
    <w:rsid w:val="00341028"/>
    <w:rsid w:val="00344EED"/>
    <w:rsid w:val="0036077A"/>
    <w:rsid w:val="00372AA3"/>
    <w:rsid w:val="0037392E"/>
    <w:rsid w:val="003747F9"/>
    <w:rsid w:val="003975C5"/>
    <w:rsid w:val="004170FE"/>
    <w:rsid w:val="004714A4"/>
    <w:rsid w:val="004A22A6"/>
    <w:rsid w:val="004A6672"/>
    <w:rsid w:val="004C0AE2"/>
    <w:rsid w:val="004C36B1"/>
    <w:rsid w:val="004C3721"/>
    <w:rsid w:val="004C62F0"/>
    <w:rsid w:val="004D7ACA"/>
    <w:rsid w:val="004E0B74"/>
    <w:rsid w:val="004F1245"/>
    <w:rsid w:val="004F5A79"/>
    <w:rsid w:val="00535378"/>
    <w:rsid w:val="00535661"/>
    <w:rsid w:val="0054032B"/>
    <w:rsid w:val="00583006"/>
    <w:rsid w:val="00593830"/>
    <w:rsid w:val="005B4735"/>
    <w:rsid w:val="005B624C"/>
    <w:rsid w:val="005B6801"/>
    <w:rsid w:val="005F5616"/>
    <w:rsid w:val="0061450B"/>
    <w:rsid w:val="006158E0"/>
    <w:rsid w:val="00616516"/>
    <w:rsid w:val="00625E3D"/>
    <w:rsid w:val="00636250"/>
    <w:rsid w:val="006536D0"/>
    <w:rsid w:val="00660FB8"/>
    <w:rsid w:val="0067074B"/>
    <w:rsid w:val="00676ABB"/>
    <w:rsid w:val="00685E82"/>
    <w:rsid w:val="006B6F1F"/>
    <w:rsid w:val="006D517F"/>
    <w:rsid w:val="00714B42"/>
    <w:rsid w:val="00720EA4"/>
    <w:rsid w:val="007372CE"/>
    <w:rsid w:val="00744B07"/>
    <w:rsid w:val="007B0DFC"/>
    <w:rsid w:val="007B1533"/>
    <w:rsid w:val="007C74BA"/>
    <w:rsid w:val="007F61F8"/>
    <w:rsid w:val="0081353D"/>
    <w:rsid w:val="0082378B"/>
    <w:rsid w:val="008255F7"/>
    <w:rsid w:val="00826000"/>
    <w:rsid w:val="0084091C"/>
    <w:rsid w:val="00884A11"/>
    <w:rsid w:val="008A5A34"/>
    <w:rsid w:val="008C16EB"/>
    <w:rsid w:val="008D7B04"/>
    <w:rsid w:val="008E702F"/>
    <w:rsid w:val="00920E9F"/>
    <w:rsid w:val="00921D4D"/>
    <w:rsid w:val="00963A84"/>
    <w:rsid w:val="00987822"/>
    <w:rsid w:val="00995283"/>
    <w:rsid w:val="009A2872"/>
    <w:rsid w:val="009A77D6"/>
    <w:rsid w:val="009C565C"/>
    <w:rsid w:val="009C7936"/>
    <w:rsid w:val="009F1947"/>
    <w:rsid w:val="00A0202A"/>
    <w:rsid w:val="00A365C5"/>
    <w:rsid w:val="00A44B7C"/>
    <w:rsid w:val="00A73265"/>
    <w:rsid w:val="00A86FA8"/>
    <w:rsid w:val="00AB0926"/>
    <w:rsid w:val="00B250B5"/>
    <w:rsid w:val="00B34BD7"/>
    <w:rsid w:val="00B561DE"/>
    <w:rsid w:val="00B80E8A"/>
    <w:rsid w:val="00B872C4"/>
    <w:rsid w:val="00BB5990"/>
    <w:rsid w:val="00BE27B0"/>
    <w:rsid w:val="00C16082"/>
    <w:rsid w:val="00C34801"/>
    <w:rsid w:val="00C547DF"/>
    <w:rsid w:val="00C94A5E"/>
    <w:rsid w:val="00C973EA"/>
    <w:rsid w:val="00CB61D8"/>
    <w:rsid w:val="00CD3319"/>
    <w:rsid w:val="00CE0C7B"/>
    <w:rsid w:val="00D05149"/>
    <w:rsid w:val="00D162DD"/>
    <w:rsid w:val="00D25F75"/>
    <w:rsid w:val="00D37C3C"/>
    <w:rsid w:val="00D45129"/>
    <w:rsid w:val="00D52DA7"/>
    <w:rsid w:val="00D55EF5"/>
    <w:rsid w:val="00D86AEF"/>
    <w:rsid w:val="00DE7354"/>
    <w:rsid w:val="00E254DE"/>
    <w:rsid w:val="00E36494"/>
    <w:rsid w:val="00E40439"/>
    <w:rsid w:val="00E5725E"/>
    <w:rsid w:val="00EA567A"/>
    <w:rsid w:val="00EB01EE"/>
    <w:rsid w:val="00F108E1"/>
    <w:rsid w:val="00F132F8"/>
    <w:rsid w:val="00F47F56"/>
    <w:rsid w:val="00F568D7"/>
    <w:rsid w:val="00F72EB9"/>
    <w:rsid w:val="00FA23A4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CBF70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rsid w:val="009F1947"/>
    <w:rPr>
      <w:rFonts w:ascii="Calibri" w:hAnsi="Calibri" w:cs="Calibri"/>
      <w:sz w:val="18"/>
    </w:rPr>
  </w:style>
  <w:style w:type="paragraph" w:styleId="1">
    <w:name w:val="heading 1"/>
    <w:basedOn w:val="a2"/>
    <w:next w:val="a2"/>
    <w:link w:val="10"/>
    <w:uiPriority w:val="1"/>
    <w:semiHidden/>
    <w:unhideWhenUsed/>
    <w:rsid w:val="009F1947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rsid w:val="009F1947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9F1947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41">
    <w:name w:val="heading 4"/>
    <w:basedOn w:val="a2"/>
    <w:next w:val="a2"/>
    <w:link w:val="42"/>
    <w:uiPriority w:val="1"/>
    <w:semiHidden/>
    <w:unhideWhenUsed/>
    <w:rsid w:val="009F1947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2"/>
    <w:uiPriority w:val="1"/>
    <w:semiHidden/>
    <w:unhideWhenUsed/>
    <w:rsid w:val="009F194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9F194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9F194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9F194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9F194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9F1947"/>
    <w:rPr>
      <w:rFonts w:ascii="Calibri" w:hAnsi="Calibri" w:cs="Calibri"/>
      <w:color w:val="808080"/>
    </w:rPr>
  </w:style>
  <w:style w:type="paragraph" w:styleId="a7">
    <w:name w:val="Balloon Text"/>
    <w:basedOn w:val="a2"/>
    <w:link w:val="a8"/>
    <w:uiPriority w:val="99"/>
    <w:semiHidden/>
    <w:unhideWhenUsed/>
    <w:rsid w:val="009F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9F1947"/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1"/>
    <w:rsid w:val="009F1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3"/>
    <w:link w:val="1"/>
    <w:uiPriority w:val="1"/>
    <w:semiHidden/>
    <w:rsid w:val="009F1947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a">
    <w:name w:val="Время"/>
    <w:basedOn w:val="a2"/>
    <w:qFormat/>
    <w:rsid w:val="009F1947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2">
    <w:name w:val="Заголовок 2 Знак"/>
    <w:basedOn w:val="a3"/>
    <w:link w:val="21"/>
    <w:uiPriority w:val="1"/>
    <w:semiHidden/>
    <w:rsid w:val="009F1947"/>
    <w:rPr>
      <w:rFonts w:ascii="Corbel" w:hAnsi="Corbel" w:cs="Calibri"/>
      <w:color w:val="595959" w:themeColor="text1" w:themeTint="A6"/>
      <w:sz w:val="24"/>
    </w:rPr>
  </w:style>
  <w:style w:type="character" w:customStyle="1" w:styleId="32">
    <w:name w:val="Заголовок 3 Знак"/>
    <w:basedOn w:val="a3"/>
    <w:link w:val="31"/>
    <w:uiPriority w:val="1"/>
    <w:semiHidden/>
    <w:rsid w:val="009F1947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ab">
    <w:name w:val="Имя и номер"/>
    <w:basedOn w:val="a2"/>
    <w:qFormat/>
    <w:rsid w:val="009F1947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42">
    <w:name w:val="Заголовок 4 Знак"/>
    <w:basedOn w:val="a3"/>
    <w:link w:val="41"/>
    <w:uiPriority w:val="1"/>
    <w:semiHidden/>
    <w:rsid w:val="009F1947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ac">
    <w:name w:val="День недели"/>
    <w:basedOn w:val="21"/>
    <w:qFormat/>
    <w:rsid w:val="009F1947"/>
    <w:pPr>
      <w:jc w:val="center"/>
    </w:pPr>
    <w:rPr>
      <w:b/>
      <w:color w:val="44546A" w:themeColor="text2"/>
      <w:sz w:val="28"/>
    </w:rPr>
  </w:style>
  <w:style w:type="paragraph" w:customStyle="1" w:styleId="ad">
    <w:name w:val="Название расписания"/>
    <w:basedOn w:val="a2"/>
    <w:qFormat/>
    <w:rsid w:val="009F1947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ae">
    <w:name w:val="Заголовок столбца"/>
    <w:basedOn w:val="41"/>
    <w:qFormat/>
    <w:rsid w:val="009F1947"/>
    <w:pPr>
      <w:outlineLvl w:val="9"/>
    </w:pPr>
    <w:rPr>
      <w:b w:val="0"/>
      <w:sz w:val="22"/>
    </w:rPr>
  </w:style>
  <w:style w:type="paragraph" w:styleId="af">
    <w:name w:val="header"/>
    <w:basedOn w:val="a2"/>
    <w:link w:val="af0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9F1947"/>
    <w:rPr>
      <w:rFonts w:ascii="Calibri" w:hAnsi="Calibri" w:cs="Calibri"/>
      <w:sz w:val="18"/>
    </w:rPr>
  </w:style>
  <w:style w:type="paragraph" w:styleId="af1">
    <w:name w:val="footer"/>
    <w:basedOn w:val="a2"/>
    <w:link w:val="af2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9F1947"/>
    <w:rPr>
      <w:rFonts w:ascii="Calibri" w:hAnsi="Calibri" w:cs="Calibri"/>
      <w:sz w:val="18"/>
    </w:rPr>
  </w:style>
  <w:style w:type="character" w:styleId="af3">
    <w:name w:val="Mention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1947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9F1947"/>
    <w:pPr>
      <w:numPr>
        <w:numId w:val="6"/>
      </w:numPr>
    </w:pPr>
  </w:style>
  <w:style w:type="character" w:styleId="HTML">
    <w:name w:val="HTML Code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1947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9F1947"/>
    <w:rPr>
      <w:rFonts w:ascii="Calibri" w:hAnsi="Calibri" w:cs="Calibri"/>
      <w:i/>
      <w:iCs/>
      <w:sz w:val="18"/>
    </w:rPr>
  </w:style>
  <w:style w:type="character" w:styleId="HTML3">
    <w:name w:val="HTML Definition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1947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1947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9F1947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9F1947"/>
    <w:pPr>
      <w:spacing w:after="100"/>
      <w:ind w:left="180"/>
    </w:pPr>
  </w:style>
  <w:style w:type="paragraph" w:styleId="33">
    <w:name w:val="toc 3"/>
    <w:basedOn w:val="a2"/>
    <w:next w:val="a2"/>
    <w:autoRedefine/>
    <w:uiPriority w:val="99"/>
    <w:semiHidden/>
    <w:unhideWhenUsed/>
    <w:rsid w:val="009F1947"/>
    <w:pPr>
      <w:spacing w:after="100"/>
      <w:ind w:left="360"/>
    </w:pPr>
  </w:style>
  <w:style w:type="paragraph" w:styleId="43">
    <w:name w:val="toc 4"/>
    <w:basedOn w:val="a2"/>
    <w:next w:val="a2"/>
    <w:autoRedefine/>
    <w:uiPriority w:val="99"/>
    <w:semiHidden/>
    <w:unhideWhenUsed/>
    <w:rsid w:val="009F1947"/>
    <w:pPr>
      <w:spacing w:after="100"/>
      <w:ind w:left="540"/>
    </w:pPr>
  </w:style>
  <w:style w:type="paragraph" w:styleId="53">
    <w:name w:val="toc 5"/>
    <w:basedOn w:val="a2"/>
    <w:next w:val="a2"/>
    <w:autoRedefine/>
    <w:uiPriority w:val="99"/>
    <w:semiHidden/>
    <w:unhideWhenUsed/>
    <w:rsid w:val="009F1947"/>
    <w:pPr>
      <w:spacing w:after="100"/>
      <w:ind w:left="720"/>
    </w:pPr>
  </w:style>
  <w:style w:type="paragraph" w:styleId="61">
    <w:name w:val="toc 6"/>
    <w:basedOn w:val="a2"/>
    <w:next w:val="a2"/>
    <w:autoRedefine/>
    <w:uiPriority w:val="99"/>
    <w:semiHidden/>
    <w:unhideWhenUsed/>
    <w:rsid w:val="009F1947"/>
    <w:pPr>
      <w:spacing w:after="100"/>
      <w:ind w:left="900"/>
    </w:pPr>
  </w:style>
  <w:style w:type="paragraph" w:styleId="71">
    <w:name w:val="toc 7"/>
    <w:basedOn w:val="a2"/>
    <w:next w:val="a2"/>
    <w:autoRedefine/>
    <w:uiPriority w:val="99"/>
    <w:semiHidden/>
    <w:unhideWhenUsed/>
    <w:rsid w:val="009F1947"/>
    <w:pPr>
      <w:spacing w:after="100"/>
      <w:ind w:left="1080"/>
    </w:pPr>
  </w:style>
  <w:style w:type="paragraph" w:styleId="81">
    <w:name w:val="toc 8"/>
    <w:basedOn w:val="a2"/>
    <w:next w:val="a2"/>
    <w:autoRedefine/>
    <w:uiPriority w:val="99"/>
    <w:semiHidden/>
    <w:unhideWhenUsed/>
    <w:rsid w:val="009F1947"/>
    <w:pPr>
      <w:spacing w:after="100"/>
      <w:ind w:left="1260"/>
    </w:pPr>
  </w:style>
  <w:style w:type="paragraph" w:styleId="91">
    <w:name w:val="toc 9"/>
    <w:basedOn w:val="a2"/>
    <w:next w:val="a2"/>
    <w:autoRedefine/>
    <w:uiPriority w:val="99"/>
    <w:semiHidden/>
    <w:unhideWhenUsed/>
    <w:rsid w:val="009F1947"/>
    <w:pPr>
      <w:spacing w:after="100"/>
      <w:ind w:left="1440"/>
    </w:pPr>
  </w:style>
  <w:style w:type="paragraph" w:styleId="af4">
    <w:name w:val="TOC Heading"/>
    <w:basedOn w:val="1"/>
    <w:next w:val="a2"/>
    <w:uiPriority w:val="39"/>
    <w:semiHidden/>
    <w:unhideWhenUsed/>
    <w:qFormat/>
    <w:rsid w:val="009F1947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5">
    <w:name w:val="Subtle Reference"/>
    <w:basedOn w:val="a3"/>
    <w:uiPriority w:val="31"/>
    <w:qFormat/>
    <w:rsid w:val="009F1947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qFormat/>
    <w:rsid w:val="009F1947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9F1947"/>
  </w:style>
  <w:style w:type="character" w:styleId="af9">
    <w:name w:val="Book Title"/>
    <w:basedOn w:val="a3"/>
    <w:uiPriority w:val="33"/>
    <w:qFormat/>
    <w:rsid w:val="009F1947"/>
    <w:rPr>
      <w:rFonts w:ascii="Calibri" w:hAnsi="Calibri" w:cs="Calibr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9F19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c">
    <w:name w:val="Шапка Знак"/>
    <w:basedOn w:val="a3"/>
    <w:link w:val="afb"/>
    <w:uiPriority w:val="99"/>
    <w:semiHidden/>
    <w:rsid w:val="009F194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9F19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9F194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F194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F194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F194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F194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9F19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9F19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F19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"/>
    <w:qFormat/>
    <w:rsid w:val="009F1947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9F194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194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194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1947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qFormat/>
    <w:rsid w:val="009F1947"/>
    <w:pPr>
      <w:ind w:left="720"/>
      <w:contextualSpacing/>
    </w:pPr>
  </w:style>
  <w:style w:type="paragraph" w:styleId="a">
    <w:name w:val="List Number"/>
    <w:basedOn w:val="a2"/>
    <w:uiPriority w:val="9"/>
    <w:qFormat/>
    <w:rsid w:val="009F1947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9F194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1947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1947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1947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9F1947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9F1947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194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194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1947"/>
    <w:pPr>
      <w:numPr>
        <w:numId w:val="12"/>
      </w:numPr>
      <w:contextualSpacing/>
    </w:pPr>
  </w:style>
  <w:style w:type="paragraph" w:styleId="aff1">
    <w:name w:val="Subtitle"/>
    <w:basedOn w:val="a2"/>
    <w:next w:val="a2"/>
    <w:link w:val="aff2"/>
    <w:uiPriority w:val="5"/>
    <w:qFormat/>
    <w:rsid w:val="009F194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3"/>
    <w:link w:val="aff1"/>
    <w:uiPriority w:val="5"/>
    <w:rsid w:val="009F1947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19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F1947"/>
    <w:pPr>
      <w:spacing w:after="0"/>
    </w:pPr>
  </w:style>
  <w:style w:type="paragraph" w:styleId="aff4">
    <w:name w:val="macro"/>
    <w:link w:val="aff5"/>
    <w:uiPriority w:val="99"/>
    <w:semiHidden/>
    <w:unhideWhenUsed/>
    <w:rsid w:val="009F19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5">
    <w:name w:val="Текст макроса Знак"/>
    <w:basedOn w:val="a3"/>
    <w:link w:val="aff4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6">
    <w:name w:val="end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9">
    <w:name w:val="table of authorities"/>
    <w:basedOn w:val="a2"/>
    <w:next w:val="a2"/>
    <w:uiPriority w:val="99"/>
    <w:semiHidden/>
    <w:unhideWhenUsed/>
    <w:rsid w:val="009F1947"/>
    <w:pPr>
      <w:spacing w:after="0"/>
      <w:ind w:left="180" w:hanging="180"/>
    </w:pPr>
  </w:style>
  <w:style w:type="paragraph" w:styleId="affa">
    <w:name w:val="toa heading"/>
    <w:basedOn w:val="a2"/>
    <w:next w:val="a2"/>
    <w:uiPriority w:val="99"/>
    <w:semiHidden/>
    <w:unhideWhenUsed/>
    <w:rsid w:val="009F194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qFormat/>
    <w:rsid w:val="009F19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rsid w:val="009F1947"/>
    <w:rPr>
      <w:rFonts w:ascii="Calibri" w:hAnsi="Calibri" w:cs="Calibri"/>
      <w:i/>
      <w:iCs/>
      <w:color w:val="404040" w:themeColor="text1" w:themeTint="BF"/>
      <w:sz w:val="18"/>
    </w:rPr>
  </w:style>
  <w:style w:type="character" w:styleId="affb">
    <w:name w:val="Emphasis"/>
    <w:basedOn w:val="a3"/>
    <w:uiPriority w:val="2"/>
    <w:qFormat/>
    <w:rsid w:val="009F1947"/>
    <w:rPr>
      <w:rFonts w:ascii="Calibri" w:hAnsi="Calibri" w:cs="Calibri"/>
      <w:i/>
      <w:iCs/>
    </w:rPr>
  </w:style>
  <w:style w:type="table" w:styleId="affc">
    <w:name w:val="Colorful List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F19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9F19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19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d">
    <w:name w:val="Colorful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Colorful Grid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9F1947"/>
    <w:pPr>
      <w:spacing w:line="240" w:lineRule="auto"/>
    </w:pPr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9F1947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9F1947"/>
    <w:rPr>
      <w:rFonts w:ascii="Calibri" w:hAnsi="Calibri" w:cs="Calibri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9F1947"/>
    <w:rPr>
      <w:rFonts w:ascii="Calibri" w:hAnsi="Calibri" w:cs="Calibri"/>
      <w:sz w:val="16"/>
      <w:szCs w:val="16"/>
    </w:rPr>
  </w:style>
  <w:style w:type="paragraph" w:styleId="afff4">
    <w:name w:val="envelope address"/>
    <w:basedOn w:val="a2"/>
    <w:uiPriority w:val="99"/>
    <w:semiHidden/>
    <w:unhideWhenUsed/>
    <w:rsid w:val="009F194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5">
    <w:name w:val="Block Text"/>
    <w:basedOn w:val="a2"/>
    <w:uiPriority w:val="3"/>
    <w:qFormat/>
    <w:rsid w:val="009F19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9F1947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9F1947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1"/>
    <w:semiHidden/>
    <w:rsid w:val="009F1947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60">
    <w:name w:val="Заголовок 6 Знак"/>
    <w:basedOn w:val="a3"/>
    <w:link w:val="6"/>
    <w:uiPriority w:val="1"/>
    <w:semiHidden/>
    <w:rsid w:val="009F1947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70">
    <w:name w:val="Заголовок 7 Знак"/>
    <w:basedOn w:val="a3"/>
    <w:link w:val="7"/>
    <w:uiPriority w:val="1"/>
    <w:semiHidden/>
    <w:rsid w:val="009F1947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80">
    <w:name w:val="Заголовок 8 Знак"/>
    <w:basedOn w:val="a3"/>
    <w:link w:val="8"/>
    <w:uiPriority w:val="1"/>
    <w:semiHidden/>
    <w:rsid w:val="009F194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9F194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1947"/>
    <w:pPr>
      <w:numPr>
        <w:numId w:val="13"/>
      </w:numPr>
    </w:pPr>
  </w:style>
  <w:style w:type="table" w:styleId="17">
    <w:name w:val="Plain Table 1"/>
    <w:basedOn w:val="a4"/>
    <w:uiPriority w:val="41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99"/>
    <w:semiHidden/>
    <w:unhideWhenUsed/>
    <w:rsid w:val="009F1947"/>
    <w:pPr>
      <w:spacing w:after="0" w:line="240" w:lineRule="auto"/>
    </w:pPr>
    <w:rPr>
      <w:rFonts w:ascii="Calibri" w:hAnsi="Calibri" w:cs="Calibri"/>
      <w:sz w:val="18"/>
    </w:rPr>
  </w:style>
  <w:style w:type="paragraph" w:styleId="afff9">
    <w:name w:val="Date"/>
    <w:basedOn w:val="a2"/>
    <w:next w:val="a2"/>
    <w:link w:val="afffa"/>
    <w:uiPriority w:val="99"/>
    <w:semiHidden/>
    <w:unhideWhenUsed/>
    <w:rsid w:val="009F1947"/>
  </w:style>
  <w:style w:type="character" w:customStyle="1" w:styleId="afffa">
    <w:name w:val="Дата Знак"/>
    <w:basedOn w:val="a3"/>
    <w:link w:val="afff9"/>
    <w:uiPriority w:val="99"/>
    <w:semiHidden/>
    <w:rsid w:val="009F1947"/>
    <w:rPr>
      <w:rFonts w:ascii="Calibri" w:hAnsi="Calibri" w:cs="Calibri"/>
      <w:sz w:val="18"/>
    </w:rPr>
  </w:style>
  <w:style w:type="character" w:styleId="afffb">
    <w:name w:val="Intense Reference"/>
    <w:basedOn w:val="a3"/>
    <w:uiPriority w:val="32"/>
    <w:qFormat/>
    <w:rsid w:val="009F194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qFormat/>
    <w:rsid w:val="009F194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d">
    <w:name w:val="Выделенная цитата Знак"/>
    <w:basedOn w:val="a3"/>
    <w:link w:val="afffc"/>
    <w:uiPriority w:val="30"/>
    <w:rsid w:val="009F1947"/>
    <w:rPr>
      <w:rFonts w:ascii="Calibri" w:hAnsi="Calibri" w:cs="Calibri"/>
      <w:i/>
      <w:iCs/>
      <w:color w:val="2C567A" w:themeColor="accent1"/>
      <w:sz w:val="18"/>
    </w:rPr>
  </w:style>
  <w:style w:type="character" w:styleId="afffe">
    <w:name w:val="Intense Emphasis"/>
    <w:basedOn w:val="a3"/>
    <w:uiPriority w:val="21"/>
    <w:qFormat/>
    <w:rsid w:val="009F1947"/>
    <w:rPr>
      <w:rFonts w:ascii="Calibri" w:hAnsi="Calibri" w:cs="Calibri"/>
      <w:i/>
      <w:iCs/>
      <w:color w:val="2C567A" w:themeColor="accent1"/>
    </w:rPr>
  </w:style>
  <w:style w:type="paragraph" w:styleId="affff">
    <w:name w:val="Normal (Web)"/>
    <w:basedOn w:val="a2"/>
    <w:uiPriority w:val="99"/>
    <w:semiHidden/>
    <w:unhideWhenUsed/>
    <w:rsid w:val="009F1947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9F1947"/>
    <w:rPr>
      <w:rFonts w:ascii="Calibri" w:hAnsi="Calibri" w:cs="Calibri"/>
      <w:u w:val="dotted"/>
    </w:rPr>
  </w:style>
  <w:style w:type="character" w:styleId="affff0">
    <w:name w:val="Unresolved Mention"/>
    <w:basedOn w:val="a3"/>
    <w:uiPriority w:val="99"/>
    <w:semiHidden/>
    <w:unhideWhenUsed/>
    <w:rsid w:val="009F1947"/>
    <w:rPr>
      <w:rFonts w:ascii="Calibri" w:hAnsi="Calibri" w:cs="Calibri"/>
      <w:color w:val="605E5C"/>
      <w:shd w:val="clear" w:color="auto" w:fill="E1DFDD"/>
    </w:rPr>
  </w:style>
  <w:style w:type="paragraph" w:styleId="affff1">
    <w:name w:val="Title"/>
    <w:basedOn w:val="a2"/>
    <w:next w:val="a2"/>
    <w:link w:val="affff2"/>
    <w:uiPriority w:val="4"/>
    <w:qFormat/>
    <w:rsid w:val="009F194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2">
    <w:name w:val="Заголовок Знак"/>
    <w:basedOn w:val="a3"/>
    <w:link w:val="affff1"/>
    <w:uiPriority w:val="4"/>
    <w:rsid w:val="009F194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3">
    <w:name w:val="Body Text"/>
    <w:basedOn w:val="a2"/>
    <w:link w:val="affff4"/>
    <w:uiPriority w:val="99"/>
    <w:semiHidden/>
    <w:unhideWhenUsed/>
    <w:rsid w:val="009F1947"/>
    <w:pPr>
      <w:spacing w:after="120"/>
    </w:pPr>
  </w:style>
  <w:style w:type="character" w:customStyle="1" w:styleId="affff4">
    <w:name w:val="Основной текст Знак"/>
    <w:basedOn w:val="a3"/>
    <w:link w:val="affff3"/>
    <w:uiPriority w:val="99"/>
    <w:semiHidden/>
    <w:rsid w:val="009F1947"/>
    <w:rPr>
      <w:rFonts w:ascii="Calibri" w:hAnsi="Calibri" w:cs="Calibri"/>
      <w:sz w:val="18"/>
    </w:rPr>
  </w:style>
  <w:style w:type="paragraph" w:styleId="2f">
    <w:name w:val="Body Text 2"/>
    <w:basedOn w:val="a2"/>
    <w:link w:val="2f0"/>
    <w:uiPriority w:val="99"/>
    <w:semiHidden/>
    <w:unhideWhenUsed/>
    <w:rsid w:val="009F1947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9F1947"/>
    <w:rPr>
      <w:rFonts w:ascii="Calibri" w:hAnsi="Calibri" w:cs="Calibri"/>
      <w:sz w:val="18"/>
    </w:rPr>
  </w:style>
  <w:style w:type="paragraph" w:styleId="3a">
    <w:name w:val="Body Text 3"/>
    <w:basedOn w:val="a2"/>
    <w:link w:val="3b"/>
    <w:uiPriority w:val="99"/>
    <w:semiHidden/>
    <w:unhideWhenUsed/>
    <w:rsid w:val="009F194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F1947"/>
    <w:pPr>
      <w:spacing w:after="120"/>
      <w:ind w:left="360"/>
    </w:pPr>
  </w:style>
  <w:style w:type="character" w:customStyle="1" w:styleId="affff6">
    <w:name w:val="Основной текст с отступом Знак"/>
    <w:basedOn w:val="a3"/>
    <w:link w:val="affff5"/>
    <w:uiPriority w:val="99"/>
    <w:semiHidden/>
    <w:rsid w:val="009F1947"/>
    <w:rPr>
      <w:rFonts w:ascii="Calibri" w:hAnsi="Calibri" w:cs="Calibri"/>
      <w:sz w:val="18"/>
    </w:rPr>
  </w:style>
  <w:style w:type="paragraph" w:styleId="2f1">
    <w:name w:val="Body Text Indent 2"/>
    <w:basedOn w:val="a2"/>
    <w:link w:val="2f2"/>
    <w:uiPriority w:val="99"/>
    <w:semiHidden/>
    <w:unhideWhenUsed/>
    <w:rsid w:val="009F1947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9F1947"/>
    <w:rPr>
      <w:rFonts w:ascii="Calibri" w:hAnsi="Calibri" w:cs="Calibri"/>
      <w:sz w:val="18"/>
    </w:rPr>
  </w:style>
  <w:style w:type="paragraph" w:styleId="3c">
    <w:name w:val="Body Text Indent 3"/>
    <w:basedOn w:val="a2"/>
    <w:link w:val="3d"/>
    <w:uiPriority w:val="99"/>
    <w:semiHidden/>
    <w:unhideWhenUsed/>
    <w:rsid w:val="009F194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9F1947"/>
    <w:pPr>
      <w:spacing w:after="200"/>
      <w:ind w:firstLine="360"/>
    </w:pPr>
  </w:style>
  <w:style w:type="character" w:customStyle="1" w:styleId="affff8">
    <w:name w:val="Красная строка Знак"/>
    <w:basedOn w:val="affff4"/>
    <w:link w:val="affff7"/>
    <w:uiPriority w:val="99"/>
    <w:semiHidden/>
    <w:rsid w:val="009F1947"/>
    <w:rPr>
      <w:rFonts w:ascii="Calibri" w:hAnsi="Calibri" w:cs="Calibri"/>
      <w:sz w:val="18"/>
    </w:rPr>
  </w:style>
  <w:style w:type="paragraph" w:styleId="2f3">
    <w:name w:val="Body Text First Indent 2"/>
    <w:basedOn w:val="affff5"/>
    <w:link w:val="2f4"/>
    <w:uiPriority w:val="99"/>
    <w:semiHidden/>
    <w:unhideWhenUsed/>
    <w:rsid w:val="009F1947"/>
    <w:pPr>
      <w:spacing w:after="20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9F1947"/>
    <w:rPr>
      <w:rFonts w:ascii="Calibri" w:hAnsi="Calibri" w:cs="Calibri"/>
      <w:sz w:val="18"/>
    </w:rPr>
  </w:style>
  <w:style w:type="paragraph" w:styleId="affff9">
    <w:name w:val="Normal Indent"/>
    <w:basedOn w:val="a2"/>
    <w:uiPriority w:val="99"/>
    <w:semiHidden/>
    <w:unhideWhenUsed/>
    <w:qFormat/>
    <w:rsid w:val="009F1947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F1947"/>
    <w:pPr>
      <w:spacing w:after="0" w:line="240" w:lineRule="auto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9F1947"/>
    <w:rPr>
      <w:rFonts w:ascii="Calibri" w:hAnsi="Calibri" w:cs="Calibri"/>
      <w:sz w:val="18"/>
    </w:rPr>
  </w:style>
  <w:style w:type="table" w:styleId="affffc">
    <w:name w:val="Table Contemporary"/>
    <w:basedOn w:val="a4"/>
    <w:uiPriority w:val="99"/>
    <w:semiHidden/>
    <w:unhideWhenUsed/>
    <w:rsid w:val="009F19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99"/>
    <w:semiHidden/>
    <w:unhideWhenUsed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4"/>
    <w:uiPriority w:val="99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9F1947"/>
    <w:pPr>
      <w:spacing w:after="0" w:line="240" w:lineRule="auto"/>
    </w:p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9F1947"/>
    <w:rPr>
      <w:rFonts w:ascii="Calibri" w:hAnsi="Calibri" w:cs="Calibri"/>
      <w:sz w:val="1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9F1947"/>
  </w:style>
  <w:style w:type="character" w:customStyle="1" w:styleId="afffff4">
    <w:name w:val="Приветствие Знак"/>
    <w:basedOn w:val="a3"/>
    <w:link w:val="afffff3"/>
    <w:uiPriority w:val="99"/>
    <w:semiHidden/>
    <w:rsid w:val="009F1947"/>
    <w:rPr>
      <w:rFonts w:ascii="Calibri" w:hAnsi="Calibri" w:cs="Calibri"/>
      <w:sz w:val="18"/>
    </w:rPr>
  </w:style>
  <w:style w:type="table" w:styleId="18">
    <w:name w:val="Table Columns 1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9F19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9F19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9F19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6">
    <w:name w:val="Подпись Знак"/>
    <w:basedOn w:val="a3"/>
    <w:link w:val="afffff5"/>
    <w:uiPriority w:val="99"/>
    <w:semiHidden/>
    <w:rsid w:val="009F1947"/>
    <w:rPr>
      <w:rFonts w:ascii="Calibri" w:hAnsi="Calibri" w:cs="Calibri"/>
      <w:sz w:val="18"/>
    </w:rPr>
  </w:style>
  <w:style w:type="table" w:styleId="19">
    <w:name w:val="Table Simple 1"/>
    <w:basedOn w:val="a4"/>
    <w:uiPriority w:val="99"/>
    <w:semiHidden/>
    <w:unhideWhenUsed/>
    <w:rsid w:val="009F19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F19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9F19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F19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620" w:hanging="180"/>
    </w:pPr>
  </w:style>
  <w:style w:type="paragraph" w:styleId="afffff7">
    <w:name w:val="index heading"/>
    <w:basedOn w:val="a2"/>
    <w:next w:val="1b"/>
    <w:uiPriority w:val="99"/>
    <w:semiHidden/>
    <w:unhideWhenUsed/>
    <w:rsid w:val="009F1947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9F1947"/>
    <w:rPr>
      <w:rFonts w:ascii="Consolas" w:hAnsi="Consolas" w:cs="Calibri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b">
    <w:name w:val="Прощание Знак"/>
    <w:basedOn w:val="a3"/>
    <w:link w:val="afffffa"/>
    <w:uiPriority w:val="99"/>
    <w:semiHidden/>
    <w:rsid w:val="009F1947"/>
    <w:rPr>
      <w:rFonts w:ascii="Calibri" w:hAnsi="Calibri" w:cs="Calibri"/>
      <w:sz w:val="18"/>
    </w:rPr>
  </w:style>
  <w:style w:type="table" w:styleId="1c">
    <w:name w:val="Table Grid 1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9F19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F19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F19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19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9F19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9F19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9F19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9F19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ffff">
    <w:name w:val="Текст сноски Знак"/>
    <w:basedOn w:val="a3"/>
    <w:link w:val="afffffe"/>
    <w:uiPriority w:val="99"/>
    <w:semiHidden/>
    <w:rsid w:val="009F1947"/>
    <w:rPr>
      <w:rFonts w:ascii="Calibri" w:hAnsi="Calibri" w:cs="Calibri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9F1947"/>
    <w:rPr>
      <w:rFonts w:ascii="Calibri" w:hAnsi="Calibri" w:cs="Calibri"/>
    </w:rPr>
  </w:style>
  <w:style w:type="table" w:styleId="1d">
    <w:name w:val="Table 3D effects 1"/>
    <w:basedOn w:val="a4"/>
    <w:uiPriority w:val="99"/>
    <w:semiHidden/>
    <w:unhideWhenUsed/>
    <w:rsid w:val="009F19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19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9F19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9F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"/>
    <w:qFormat/>
    <w:rsid w:val="009F1947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9F194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3"/>
    <w:uiPriority w:val="99"/>
    <w:unhideWhenUsed/>
    <w:rsid w:val="009F194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F1947"/>
    <w:rPr>
      <w:rFonts w:ascii="Calibri" w:hAnsi="Calibri" w:cs="Calibri"/>
    </w:rPr>
  </w:style>
  <w:style w:type="paragraph" w:styleId="affffff6">
    <w:name w:val="caption"/>
    <w:basedOn w:val="a2"/>
    <w:next w:val="a2"/>
    <w:uiPriority w:val="99"/>
    <w:semiHidden/>
    <w:unhideWhenUsed/>
    <w:rsid w:val="009F1947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infourok.ru/user/arslanova-ekaterina-vladimirovna/page/distancionka-2020-1v-klass" TargetMode="External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infourok.ru/user/arslanova-ekaterina-vladimirovna/page/distancionka-2020-1v-klas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onlinetestpad.com/ru/testview/119288-viktorina-po-literaturnomu-chteniyu-1-klass" TargetMode="External"/><Relationship Id="rId23" Type="http://schemas.openxmlformats.org/officeDocument/2006/relationships/hyperlink" Target="https://infourok.ru/backOffice/pageEdit/217767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5;&#1078;&#1077;&#1076;&#1085;&#1077;&#1074;&#1085;&#1080;&#1082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D6DE4DADB149238EC14B46DFECB5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B3493-E408-422E-A439-6DB6AE9A89B2}"/>
      </w:docPartPr>
      <w:docPartBody>
        <w:p w:rsidR="00737B14" w:rsidRDefault="00857667">
          <w:pPr>
            <w:pStyle w:val="E7D6DE4DADB149238EC14B46DFECB501"/>
          </w:pPr>
          <w:r w:rsidRPr="00A0202A">
            <w:rPr>
              <w:rFonts w:ascii="Calibri" w:hAnsi="Calibri"/>
              <w:lang w:bidi="ru-RU"/>
            </w:rPr>
            <w:t>Понедельник</w:t>
          </w:r>
        </w:p>
      </w:docPartBody>
    </w:docPart>
    <w:docPart>
      <w:docPartPr>
        <w:name w:val="930BABACCD9345F597D1A85A0532DB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2DEE9-136E-4FC7-BFA5-17695F6B4653}"/>
      </w:docPartPr>
      <w:docPartBody>
        <w:p w:rsidR="00737B14" w:rsidRDefault="00857667">
          <w:pPr>
            <w:pStyle w:val="930BABACCD9345F597D1A85A0532DB7D"/>
          </w:pPr>
          <w:r w:rsidRPr="00A0202A">
            <w:rPr>
              <w:rStyle w:val="a3"/>
              <w:lang w:bidi="ru-RU"/>
            </w:rPr>
            <w:t>Вторник</w:t>
          </w:r>
        </w:p>
      </w:docPartBody>
    </w:docPart>
    <w:docPart>
      <w:docPartPr>
        <w:name w:val="ACC24701C2EE481EBC4F0A2439A6BB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E337BD-4103-4E9C-B8E6-5AB98BDDEC14}"/>
      </w:docPartPr>
      <w:docPartBody>
        <w:p w:rsidR="00E41E5B" w:rsidRDefault="00737B14" w:rsidP="00737B14">
          <w:pPr>
            <w:pStyle w:val="ACC24701C2EE481EBC4F0A2439A6BB3C"/>
          </w:pPr>
          <w:r w:rsidRPr="00A0202A">
            <w:rPr>
              <w:rStyle w:val="a3"/>
              <w:lang w:bidi="ru-RU"/>
            </w:rPr>
            <w:t>Среда</w:t>
          </w:r>
        </w:p>
      </w:docPartBody>
    </w:docPart>
    <w:docPart>
      <w:docPartPr>
        <w:name w:val="7FCF7923990F45BBBF4587B9C04112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FCF63D-2549-4A7B-ADFF-0E16631C64E7}"/>
      </w:docPartPr>
      <w:docPartBody>
        <w:p w:rsidR="00E41E5B" w:rsidRDefault="00737B14" w:rsidP="00737B14">
          <w:pPr>
            <w:pStyle w:val="7FCF7923990F45BBBF4587B9C0411291"/>
          </w:pPr>
          <w:r w:rsidRPr="00A0202A">
            <w:rPr>
              <w:rStyle w:val="a3"/>
              <w:lang w:bidi="ru-RU"/>
            </w:rPr>
            <w:t>Четверг</w:t>
          </w:r>
        </w:p>
      </w:docPartBody>
    </w:docPart>
    <w:docPart>
      <w:docPartPr>
        <w:name w:val="1B2F3D1E168F46D083E689FC9B2C8E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B0CFF9-B2EC-4A58-ACE8-19863E3F76D4}"/>
      </w:docPartPr>
      <w:docPartBody>
        <w:p w:rsidR="00E05415" w:rsidRDefault="003A259E" w:rsidP="003A259E">
          <w:pPr>
            <w:pStyle w:val="1B2F3D1E168F46D083E689FC9B2C8EE8"/>
          </w:pPr>
          <w:r w:rsidRPr="00A0202A">
            <w:rPr>
              <w:rStyle w:val="a3"/>
              <w:lang w:bidi="ru-RU"/>
            </w:rPr>
            <w:t>Пятница</w:t>
          </w:r>
        </w:p>
      </w:docPartBody>
    </w:docPart>
    <w:docPart>
      <w:docPartPr>
        <w:name w:val="47DA858B2859487BBE76C4248A8712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41DDBD-DFED-4D05-881F-72888D6AF2D0}"/>
      </w:docPartPr>
      <w:docPartBody>
        <w:p w:rsidR="00E05415" w:rsidRDefault="003A259E" w:rsidP="003A259E">
          <w:pPr>
            <w:pStyle w:val="47DA858B2859487BBE76C4248A871234"/>
          </w:pPr>
          <w:r w:rsidRPr="00A0202A">
            <w:rPr>
              <w:rStyle w:val="a3"/>
              <w:lang w:bidi="ru-RU"/>
            </w:rPr>
            <w:t>Суббота и Воскресенье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67"/>
    <w:rsid w:val="001D7C8F"/>
    <w:rsid w:val="00230E58"/>
    <w:rsid w:val="003A259E"/>
    <w:rsid w:val="00461F94"/>
    <w:rsid w:val="00506FE3"/>
    <w:rsid w:val="00576831"/>
    <w:rsid w:val="00587253"/>
    <w:rsid w:val="00701EFD"/>
    <w:rsid w:val="00737B14"/>
    <w:rsid w:val="007B43A5"/>
    <w:rsid w:val="00857667"/>
    <w:rsid w:val="009935AA"/>
    <w:rsid w:val="00C3689F"/>
    <w:rsid w:val="00C404BD"/>
    <w:rsid w:val="00DD655F"/>
    <w:rsid w:val="00E05415"/>
    <w:rsid w:val="00E25D21"/>
    <w:rsid w:val="00E41E5B"/>
    <w:rsid w:val="00ED7031"/>
    <w:rsid w:val="00FD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D6DE4DADB149238EC14B46DFECB501">
    <w:name w:val="E7D6DE4DADB149238EC14B46DFECB501"/>
  </w:style>
  <w:style w:type="character" w:styleId="a3">
    <w:name w:val="Placeholder Text"/>
    <w:basedOn w:val="a0"/>
    <w:uiPriority w:val="99"/>
    <w:semiHidden/>
    <w:rsid w:val="003A259E"/>
    <w:rPr>
      <w:rFonts w:ascii="Calibri" w:hAnsi="Calibri" w:cs="Calibri"/>
      <w:color w:val="808080"/>
    </w:rPr>
  </w:style>
  <w:style w:type="paragraph" w:customStyle="1" w:styleId="930BABACCD9345F597D1A85A0532DB7D">
    <w:name w:val="930BABACCD9345F597D1A85A0532DB7D"/>
  </w:style>
  <w:style w:type="paragraph" w:customStyle="1" w:styleId="D9D081DFF32045F09174CE01C2CEC18A">
    <w:name w:val="D9D081DFF32045F09174CE01C2CEC18A"/>
  </w:style>
  <w:style w:type="paragraph" w:customStyle="1" w:styleId="A111D9633597429EA683CDC8291B35D9">
    <w:name w:val="A111D9633597429EA683CDC8291B35D9"/>
  </w:style>
  <w:style w:type="paragraph" w:customStyle="1" w:styleId="13609F43E9CE461B98B3B9766814FDA9">
    <w:name w:val="13609F43E9CE461B98B3B9766814FDA9"/>
  </w:style>
  <w:style w:type="paragraph" w:customStyle="1" w:styleId="96217EAA91F2420C8665891452837EAD">
    <w:name w:val="96217EAA91F2420C8665891452837EAD"/>
  </w:style>
  <w:style w:type="paragraph" w:customStyle="1" w:styleId="55469D5B8EE449BBBEFB332D0DED31AB">
    <w:name w:val="55469D5B8EE449BBBEFB332D0DED31AB"/>
  </w:style>
  <w:style w:type="paragraph" w:customStyle="1" w:styleId="EB512182D6234914AB8B27657F30F4F9">
    <w:name w:val="EB512182D6234914AB8B27657F30F4F9"/>
  </w:style>
  <w:style w:type="paragraph" w:customStyle="1" w:styleId="ACC24701C2EE481EBC4F0A2439A6BB3C">
    <w:name w:val="ACC24701C2EE481EBC4F0A2439A6BB3C"/>
    <w:rsid w:val="00737B14"/>
  </w:style>
  <w:style w:type="paragraph" w:customStyle="1" w:styleId="7FCF7923990F45BBBF4587B9C0411291">
    <w:name w:val="7FCF7923990F45BBBF4587B9C0411291"/>
    <w:rsid w:val="00737B14"/>
  </w:style>
  <w:style w:type="paragraph" w:customStyle="1" w:styleId="F0DB019CBAE941C88E2941093300A0EF">
    <w:name w:val="F0DB019CBAE941C88E2941093300A0EF"/>
    <w:rsid w:val="00737B14"/>
  </w:style>
  <w:style w:type="paragraph" w:customStyle="1" w:styleId="36B18C8BDBD2433CAA006717A4A3F0F4">
    <w:name w:val="36B18C8BDBD2433CAA006717A4A3F0F4"/>
    <w:rsid w:val="00737B14"/>
  </w:style>
  <w:style w:type="paragraph" w:customStyle="1" w:styleId="2F528479F0B54BC89612051C0384BA72">
    <w:name w:val="2F528479F0B54BC89612051C0384BA72"/>
    <w:rsid w:val="00737B14"/>
  </w:style>
  <w:style w:type="paragraph" w:customStyle="1" w:styleId="2372EABAD40E4AA2ACF41273A0AB3A88">
    <w:name w:val="2372EABAD40E4AA2ACF41273A0AB3A88"/>
    <w:rsid w:val="00737B14"/>
  </w:style>
  <w:style w:type="paragraph" w:customStyle="1" w:styleId="CA527BB33A45418ABBEF9E3927228EBB">
    <w:name w:val="CA527BB33A45418ABBEF9E3927228EBB"/>
    <w:rsid w:val="00737B14"/>
  </w:style>
  <w:style w:type="paragraph" w:customStyle="1" w:styleId="8C9C1B4AEB7D40CF98D05AEB84E06314">
    <w:name w:val="8C9C1B4AEB7D40CF98D05AEB84E06314"/>
    <w:rsid w:val="00737B14"/>
  </w:style>
  <w:style w:type="paragraph" w:customStyle="1" w:styleId="1B2F3D1E168F46D083E689FC9B2C8EE8">
    <w:name w:val="1B2F3D1E168F46D083E689FC9B2C8EE8"/>
    <w:rsid w:val="003A259E"/>
  </w:style>
  <w:style w:type="paragraph" w:customStyle="1" w:styleId="47DA858B2859487BBE76C4248A871234">
    <w:name w:val="47DA858B2859487BBE76C4248A871234"/>
    <w:rsid w:val="003A25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4F6482-F729-4EAA-A969-2A952B892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Ежедневник Синие сферы.dotx</Template>
  <TotalTime>0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2020-04-12T15:14:00Z</dcterms:created>
  <dcterms:modified xsi:type="dcterms:W3CDTF">2020-04-12T19:50:00Z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