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79" w:type="pct"/>
        <w:tblLayout w:type="fixed"/>
        <w:tblLook w:val="0600" w:firstRow="0" w:lastRow="0" w:firstColumn="0" w:lastColumn="0" w:noHBand="1" w:noVBand="1"/>
      </w:tblPr>
      <w:tblGrid>
        <w:gridCol w:w="638"/>
        <w:gridCol w:w="197"/>
        <w:gridCol w:w="1713"/>
        <w:gridCol w:w="2976"/>
        <w:gridCol w:w="776"/>
        <w:gridCol w:w="1355"/>
        <w:gridCol w:w="1967"/>
        <w:gridCol w:w="1293"/>
      </w:tblGrid>
      <w:tr w:rsidR="005B624C" w:rsidRPr="00A0202A" w:rsidTr="0081353D">
        <w:trPr>
          <w:gridAfter w:val="1"/>
          <w:wAfter w:w="1293" w:type="dxa"/>
          <w:trHeight w:hRule="exact" w:val="1363"/>
        </w:trPr>
        <w:tc>
          <w:tcPr>
            <w:tcW w:w="638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8984" w:type="dxa"/>
            <w:gridSpan w:val="6"/>
          </w:tcPr>
          <w:p w:rsidR="00D162DD" w:rsidRDefault="00826000" w:rsidP="00F72EB9">
            <w:pPr>
              <w:pStyle w:val="ad"/>
              <w:jc w:val="right"/>
              <w:rPr>
                <w:lang w:bidi="ru-RU"/>
              </w:rPr>
            </w:pPr>
            <w:r w:rsidRPr="00A0202A">
              <w:rPr>
                <w:lang w:bidi="ru-RU"/>
              </w:rPr>
              <w:br/>
            </w:r>
            <w:r w:rsidR="000E461F">
              <w:rPr>
                <w:lang w:bidi="ru-RU"/>
              </w:rPr>
              <w:t>1</w:t>
            </w:r>
            <w:proofErr w:type="gramStart"/>
            <w:r w:rsidR="000E461F">
              <w:rPr>
                <w:lang w:bidi="ru-RU"/>
              </w:rPr>
              <w:t>В</w:t>
            </w:r>
            <w:r w:rsidR="00660FB8">
              <w:rPr>
                <w:lang w:bidi="ru-RU"/>
              </w:rPr>
              <w:t xml:space="preserve">  класс</w:t>
            </w:r>
            <w:proofErr w:type="gramEnd"/>
          </w:p>
          <w:p w:rsidR="00D162DD" w:rsidRDefault="00D162DD" w:rsidP="00F72EB9">
            <w:pPr>
              <w:pStyle w:val="ad"/>
              <w:jc w:val="right"/>
              <w:rPr>
                <w:lang w:bidi="ru-RU"/>
              </w:rPr>
            </w:pPr>
          </w:p>
          <w:p w:rsidR="00D162DD" w:rsidRDefault="00D162DD" w:rsidP="00F72EB9">
            <w:pPr>
              <w:pStyle w:val="ad"/>
              <w:jc w:val="right"/>
              <w:rPr>
                <w:lang w:bidi="ru-RU"/>
              </w:rPr>
            </w:pPr>
          </w:p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81353D">
        <w:trPr>
          <w:gridAfter w:val="1"/>
          <w:wAfter w:w="1293" w:type="dxa"/>
          <w:trHeight w:hRule="exact" w:val="698"/>
        </w:trPr>
        <w:tc>
          <w:tcPr>
            <w:tcW w:w="835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06.0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6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0</w:t>
            </w:r>
            <w:r w:rsidR="00C34801" w:rsidRPr="00C34801">
              <w:rPr>
                <w:sz w:val="28"/>
                <w:szCs w:val="28"/>
                <w:lang w:bidi="ru-RU"/>
              </w:rPr>
              <w:t>7</w:t>
            </w:r>
            <w:r w:rsidRPr="00C34801">
              <w:rPr>
                <w:sz w:val="28"/>
                <w:szCs w:val="28"/>
                <w:lang w:bidi="ru-RU"/>
              </w:rPr>
              <w:t>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3260" w:type="dxa"/>
            <w:gridSpan w:val="2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B250B5" w:rsidRPr="00A0202A" w:rsidTr="0081353D">
        <w:trPr>
          <w:trHeight w:hRule="exact" w:val="1601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B250B5" w:rsidRPr="00685E82" w:rsidRDefault="00341028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14-15 учебника: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 5, прописывание стр.15 в простой тетради, стр. Р/Т (урок 8)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gridSpan w:val="2"/>
          </w:tcPr>
          <w:p w:rsidR="00B250B5" w:rsidRPr="00685E82" w:rsidRDefault="00341028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17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 6, прописывание стр.17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(урок </w:t>
            </w:r>
            <w:r w:rsidR="006D51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), я/у</w:t>
            </w:r>
          </w:p>
        </w:tc>
      </w:tr>
      <w:tr w:rsidR="00B250B5" w:rsidRPr="00A0202A" w:rsidTr="0081353D">
        <w:trPr>
          <w:trHeight w:hRule="exact" w:val="170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B250B5" w:rsidRPr="00685E82" w:rsidRDefault="0036077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6077A">
              <w:rPr>
                <w:rFonts w:ascii="Times New Roman" w:hAnsi="Times New Roman" w:cs="Times New Roman"/>
                <w:sz w:val="28"/>
                <w:szCs w:val="28"/>
              </w:rPr>
              <w:t xml:space="preserve">правило стр.23, </w:t>
            </w:r>
            <w:proofErr w:type="spellStart"/>
            <w:proofErr w:type="gramStart"/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слов.слова</w:t>
            </w:r>
            <w:proofErr w:type="spellEnd"/>
            <w:proofErr w:type="gramEnd"/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Pr="00CE0C7B">
              <w:rPr>
                <w:rFonts w:ascii="Times New Roman" w:hAnsi="Times New Roman" w:cs="Times New Roman"/>
                <w:i/>
                <w:sz w:val="28"/>
                <w:szCs w:val="28"/>
                <w:highlight w:val="cyan"/>
              </w:rPr>
              <w:t>девочка, ребята, фамилия, собака, корова,</w:t>
            </w:r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упр.47,48</w:t>
            </w:r>
            <w:r w:rsidRPr="0036077A">
              <w:rPr>
                <w:rFonts w:ascii="Times New Roman" w:hAnsi="Times New Roman" w:cs="Times New Roman"/>
                <w:sz w:val="28"/>
                <w:szCs w:val="28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54032B" w:rsidRPr="00CE0C7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53</w:t>
            </w:r>
          </w:p>
        </w:tc>
      </w:tr>
      <w:tr w:rsidR="00B250B5" w:rsidRPr="00A0202A" w:rsidTr="0081353D">
        <w:trPr>
          <w:trHeight w:hRule="exact" w:val="69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6" w:type="dxa"/>
          </w:tcPr>
          <w:p w:rsidR="00B250B5" w:rsidRPr="00685E82" w:rsidRDefault="004C62F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38-41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выраз.читать</w:t>
            </w:r>
            <w:proofErr w:type="spellEnd"/>
            <w:proofErr w:type="gramEnd"/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3260" w:type="dxa"/>
            <w:gridSpan w:val="2"/>
          </w:tcPr>
          <w:p w:rsidR="00B250B5" w:rsidRPr="00685E82" w:rsidRDefault="004C62F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43-48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выраз.читать</w:t>
            </w:r>
            <w:proofErr w:type="spellEnd"/>
          </w:p>
        </w:tc>
      </w:tr>
      <w:tr w:rsidR="00B250B5" w:rsidRPr="00A0202A" w:rsidTr="0081353D">
        <w:trPr>
          <w:trHeight w:hRule="exact" w:val="226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B250B5" w:rsidRPr="001F2AAB" w:rsidRDefault="000E461F" w:rsidP="00B250B5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2AAB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="00A44B7C" w:rsidRPr="001F2AAB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 xml:space="preserve"> Весенний сезон включает только олимпиады углубленного уровня.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B250B5" w:rsidRPr="001F2AAB" w:rsidRDefault="000E461F" w:rsidP="00B250B5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2AAB">
              <w:rPr>
                <w:rFonts w:ascii="Times New Roman" w:hAnsi="Times New Roman" w:cs="Times New Roman"/>
                <w:i/>
                <w:sz w:val="28"/>
                <w:szCs w:val="28"/>
              </w:rPr>
              <w:t>дистанционная олимпиада «ИНФОУРОК»</w:t>
            </w:r>
            <w:r w:rsidR="00294303"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»/ </w:t>
            </w:r>
            <w:r w:rsidR="00294303" w:rsidRPr="00871DF3">
              <w:rPr>
                <w:rFonts w:ascii="Times New Roman" w:hAnsi="Times New Roman" w:cs="Times New Roman"/>
                <w:i/>
                <w:szCs w:val="20"/>
              </w:rPr>
              <w:t>коды доступа</w:t>
            </w:r>
            <w:r w:rsidR="00294303"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hyperlink r:id="rId11" w:history="1">
              <w:r w:rsidR="00294303" w:rsidRPr="00294303">
                <w:rPr>
                  <w:color w:val="0000FF"/>
                  <w:sz w:val="18"/>
                  <w:u w:val="single"/>
                </w:rPr>
                <w:t>https://infourok.ru/user/arslanova-ekaterina-vladimirovna/page/distancionka-2020-1v-klass</w:t>
              </w:r>
            </w:hyperlink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B250B5" w:rsidRPr="00685E82" w:rsidRDefault="00341028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B250B5" w:rsidRPr="00685E82" w:rsidRDefault="00067ACF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067ACF">
              <w:rPr>
                <w:rFonts w:ascii="Times New Roman" w:hAnsi="Times New Roman" w:cs="Times New Roman"/>
                <w:sz w:val="28"/>
                <w:szCs w:val="28"/>
              </w:rPr>
              <w:t>я/у, стр. 32-34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</w:p>
        </w:tc>
      </w:tr>
      <w:tr w:rsidR="00B250B5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713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355" w:type="dxa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  <w:p w:rsidR="00D162DD" w:rsidRDefault="00D162DD" w:rsidP="00B250B5">
            <w:pPr>
              <w:pStyle w:val="aa"/>
              <w:rPr>
                <w:lang w:bidi="ru-RU"/>
              </w:rPr>
            </w:pPr>
          </w:p>
        </w:tc>
        <w:tc>
          <w:tcPr>
            <w:tcW w:w="1713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B250B5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355" w:type="dxa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B5" w:rsidRPr="00C34801" w:rsidTr="0081353D">
        <w:trPr>
          <w:gridAfter w:val="1"/>
          <w:wAfter w:w="1293" w:type="dxa"/>
          <w:trHeight w:hRule="exact" w:val="524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ACC24701C2EE481EBC4F0A2439A6BB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B250B5" w:rsidRPr="00C34801" w:rsidRDefault="00B250B5" w:rsidP="00B250B5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B250B5" w:rsidRPr="00C34801" w:rsidRDefault="00B250B5" w:rsidP="00B250B5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7FCF7923990F45BBBF4587B9C04112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B250B5" w:rsidRPr="00C34801" w:rsidRDefault="00B250B5" w:rsidP="00B250B5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B250B5" w:rsidRPr="00A0202A" w:rsidTr="0081353D">
        <w:trPr>
          <w:trHeight w:hRule="exact" w:val="288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08.0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6" w:type="dxa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09.0</w:t>
            </w:r>
            <w:r w:rsidR="004D7ACA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3260" w:type="dxa"/>
            <w:gridSpan w:val="2"/>
            <w:shd w:val="clear" w:color="auto" w:fill="0072C7" w:themeFill="accent2"/>
          </w:tcPr>
          <w:p w:rsidR="00B250B5" w:rsidRPr="00C34801" w:rsidRDefault="00B250B5" w:rsidP="00B250B5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B250B5" w:rsidRPr="00A0202A" w:rsidTr="0081353D">
        <w:trPr>
          <w:trHeight w:hRule="exact" w:val="1721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tbl>
            <w:tblPr>
              <w:tblW w:w="4581" w:type="dxa"/>
              <w:tblLayout w:type="fixed"/>
              <w:tblLook w:val="0600" w:firstRow="0" w:lastRow="0" w:firstColumn="0" w:lastColumn="0" w:noHBand="1" w:noVBand="1"/>
            </w:tblPr>
            <w:tblGrid>
              <w:gridCol w:w="1604"/>
              <w:gridCol w:w="2977"/>
            </w:tblGrid>
            <w:tr w:rsidR="00313412" w:rsidRPr="00685E82" w:rsidTr="00191E8F">
              <w:trPr>
                <w:trHeight w:hRule="exact" w:val="1601"/>
              </w:trPr>
              <w:tc>
                <w:tcPr>
                  <w:tcW w:w="1604" w:type="dxa"/>
                </w:tcPr>
                <w:p w:rsidR="00313412" w:rsidRDefault="00313412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D451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*</w:t>
                  </w:r>
                  <w:proofErr w:type="gramEnd"/>
                  <w:r w:rsidR="00D451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*</w:t>
                  </w:r>
                </w:p>
                <w:p w:rsidR="007372CE" w:rsidRDefault="007372C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547DF" w:rsidRPr="00685E82" w:rsidRDefault="007372CE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516" w:dyaOrig="98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75.6pt;height:49.2pt" o:ole="">
                        <v:imagedata r:id="rId12" o:title=""/>
                      </v:shape>
                      <o:OLEObject Type="Embed" ProgID="Package" ShapeID="_x0000_i1031" DrawAspect="Icon" ObjectID="_1647844396" r:id="rId13"/>
                    </w:object>
                  </w:r>
                </w:p>
              </w:tc>
              <w:tc>
                <w:tcPr>
                  <w:tcW w:w="2977" w:type="dxa"/>
                </w:tcPr>
                <w:p w:rsidR="00313412" w:rsidRPr="00685E82" w:rsidRDefault="00313412" w:rsidP="00313412">
                  <w:pPr>
                    <w:pStyle w:val="ab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102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стр. 14-15 учебника: </w:t>
                  </w:r>
                  <w:r w:rsidRPr="00CE0C7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highlight w:val="cyan"/>
                      <w:shd w:val="clear" w:color="auto" w:fill="FFFFFF"/>
                    </w:rPr>
                    <w:t>№ 5, прописывание стр.15 в простой тетради, стр. Р/Т (урок 8)</w:t>
                  </w:r>
                  <w:r w:rsidRPr="0034102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, я/у</w:t>
                  </w:r>
                </w:p>
              </w:tc>
            </w:tr>
          </w:tbl>
          <w:p w:rsidR="00B250B5" w:rsidRPr="00685E82" w:rsidRDefault="00B250B5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250B5" w:rsidRPr="00685E82" w:rsidRDefault="00191E8F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18-19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*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10/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 6, прописывание стр.1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9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B250B5" w:rsidRDefault="00C973E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72CE" w:rsidRDefault="007372CE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2CE" w:rsidRPr="00685E82" w:rsidRDefault="007372CE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32" type="#_x0000_t75" style="width:75.6pt;height:49.2pt" o:ole="">
                  <v:imagedata r:id="rId14" o:title=""/>
                </v:shape>
                <o:OLEObject Type="Embed" ProgID="Package" ShapeID="_x0000_i1032" DrawAspect="Icon" ObjectID="_1647844397" r:id="rId15"/>
              </w:object>
            </w:r>
          </w:p>
        </w:tc>
        <w:tc>
          <w:tcPr>
            <w:tcW w:w="3260" w:type="dxa"/>
            <w:gridSpan w:val="2"/>
          </w:tcPr>
          <w:p w:rsidR="00B250B5" w:rsidRPr="00685E82" w:rsidRDefault="00C973EA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20-21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*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11/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7,8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прописывание стр.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21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</w:tr>
      <w:tr w:rsidR="00044E8E" w:rsidRPr="00A0202A" w:rsidTr="0081353D">
        <w:trPr>
          <w:trHeight w:hRule="exact" w:val="710"/>
        </w:trPr>
        <w:tc>
          <w:tcPr>
            <w:tcW w:w="835" w:type="dxa"/>
            <w:gridSpan w:val="2"/>
          </w:tcPr>
          <w:p w:rsidR="00044E8E" w:rsidRPr="00A0202A" w:rsidRDefault="00044E8E" w:rsidP="00044E8E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29-30,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упр.57, 59,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сл.слово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4E8E">
              <w:rPr>
                <w:rFonts w:ascii="Times New Roman" w:hAnsi="Times New Roman" w:cs="Times New Roman"/>
                <w:i/>
                <w:sz w:val="28"/>
                <w:szCs w:val="28"/>
                <w:highlight w:val="cyan"/>
              </w:rPr>
              <w:t>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я/у</w:t>
            </w:r>
          </w:p>
        </w:tc>
        <w:tc>
          <w:tcPr>
            <w:tcW w:w="776" w:type="dxa"/>
          </w:tcPr>
          <w:p w:rsidR="00044E8E" w:rsidRPr="00C34801" w:rsidRDefault="00044E8E" w:rsidP="00044E8E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044E8E" w:rsidRPr="00685E82" w:rsidRDefault="00044E8E" w:rsidP="00044E8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921D4D">
              <w:rPr>
                <w:rFonts w:ascii="Times New Roman" w:hAnsi="Times New Roman" w:cs="Times New Roman"/>
                <w:sz w:val="28"/>
                <w:szCs w:val="28"/>
              </w:rPr>
              <w:t>31-34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921D4D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63</w:t>
            </w:r>
            <w:r w:rsidRPr="00044E8E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я/у</w:t>
            </w:r>
          </w:p>
        </w:tc>
      </w:tr>
      <w:tr w:rsidR="00B250B5" w:rsidRPr="00A0202A" w:rsidTr="00636250">
        <w:trPr>
          <w:trHeight w:hRule="exact" w:val="1107"/>
        </w:trPr>
        <w:tc>
          <w:tcPr>
            <w:tcW w:w="835" w:type="dxa"/>
            <w:gridSpan w:val="2"/>
          </w:tcPr>
          <w:p w:rsidR="00B250B5" w:rsidRPr="00A0202A" w:rsidRDefault="00B250B5" w:rsidP="00B250B5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B250B5" w:rsidRPr="00685E82" w:rsidRDefault="0081353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6" w:type="dxa"/>
          </w:tcPr>
          <w:p w:rsidR="00B250B5" w:rsidRPr="00685E82" w:rsidRDefault="0063625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49-51, задание 4, /две песенки наизусть/</w:t>
            </w:r>
          </w:p>
        </w:tc>
        <w:tc>
          <w:tcPr>
            <w:tcW w:w="776" w:type="dxa"/>
          </w:tcPr>
          <w:p w:rsidR="00B250B5" w:rsidRPr="00C34801" w:rsidRDefault="00B250B5" w:rsidP="00B250B5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B250B5" w:rsidRPr="00685E82" w:rsidRDefault="0081353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3260" w:type="dxa"/>
            <w:gridSpan w:val="2"/>
          </w:tcPr>
          <w:p w:rsidR="00B250B5" w:rsidRPr="00685E82" w:rsidRDefault="00636250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Стр.52-55, </w:t>
            </w:r>
            <w:r w:rsidRPr="00636250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иллюстрация к любимой сказке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Pr="0063625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понедельнику/</w:t>
            </w:r>
          </w:p>
        </w:tc>
      </w:tr>
      <w:tr w:rsidR="001543D0" w:rsidRPr="00A0202A" w:rsidTr="001543D0">
        <w:trPr>
          <w:trHeight w:hRule="exact" w:val="1381"/>
        </w:trPr>
        <w:tc>
          <w:tcPr>
            <w:tcW w:w="835" w:type="dxa"/>
            <w:gridSpan w:val="2"/>
          </w:tcPr>
          <w:p w:rsidR="001543D0" w:rsidRPr="00A0202A" w:rsidRDefault="001543D0" w:rsidP="001543D0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1543D0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  <w:p w:rsidR="007372CE" w:rsidRDefault="007372CE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2CE" w:rsidRPr="00685E82" w:rsidRDefault="007372CE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33" type="#_x0000_t75" style="width:75.6pt;height:49.2pt" o:ole="">
                  <v:imagedata r:id="rId16" o:title=""/>
                </v:shape>
                <o:OLEObject Type="Embed" ProgID="AcroExch.Document.DC" ShapeID="_x0000_i1033" DrawAspect="Icon" ObjectID="_1647844398" r:id="rId17"/>
              </w:objec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1543D0" w:rsidRPr="00685E82" w:rsidRDefault="0063625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36250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Весеннее панно</w:t>
            </w:r>
            <w:r w:rsidRPr="006362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history="1">
              <w:r w:rsidRPr="00CC6676">
                <w:rPr>
                  <w:rStyle w:val="affffff4"/>
                  <w:sz w:val="18"/>
                </w:rPr>
                <w:t>https://infourok.ru/user/arslanova-ekaterina-vladimirovna/page/distancionka-2020-1v-klass</w:t>
              </w:r>
            </w:hyperlink>
          </w:p>
        </w:tc>
        <w:tc>
          <w:tcPr>
            <w:tcW w:w="776" w:type="dxa"/>
          </w:tcPr>
          <w:p w:rsidR="001543D0" w:rsidRPr="00C34801" w:rsidRDefault="001543D0" w:rsidP="001543D0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1543D0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1543D0" w:rsidRPr="00685E82" w:rsidRDefault="001543D0" w:rsidP="001543D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РЭШ</w:t>
            </w:r>
          </w:p>
        </w:tc>
      </w:tr>
      <w:tr w:rsidR="00D162DD" w:rsidRPr="00A0202A" w:rsidTr="00636250">
        <w:trPr>
          <w:trHeight w:hRule="exact" w:val="756"/>
        </w:trPr>
        <w:tc>
          <w:tcPr>
            <w:tcW w:w="835" w:type="dxa"/>
            <w:gridSpan w:val="2"/>
          </w:tcPr>
          <w:p w:rsidR="00D162DD" w:rsidRDefault="00D162DD" w:rsidP="00B250B5">
            <w:pPr>
              <w:pStyle w:val="aa"/>
              <w:rPr>
                <w:lang w:bidi="ru-RU"/>
              </w:rPr>
            </w:pPr>
          </w:p>
        </w:tc>
        <w:tc>
          <w:tcPr>
            <w:tcW w:w="1713" w:type="dxa"/>
            <w:shd w:val="clear" w:color="auto" w:fill="F2F2F2" w:themeFill="background1" w:themeFillShade="F2"/>
          </w:tcPr>
          <w:p w:rsidR="00D162DD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B250B5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355" w:type="dxa"/>
            <w:shd w:val="clear" w:color="auto" w:fill="F2F2F2" w:themeFill="background1" w:themeFillShade="F2"/>
          </w:tcPr>
          <w:p w:rsidR="00D162DD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D162DD" w:rsidRPr="00685E82" w:rsidRDefault="00D162DD" w:rsidP="00B250B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C34801" w:rsidTr="0081353D">
        <w:trPr>
          <w:gridAfter w:val="1"/>
          <w:wAfter w:w="1293" w:type="dxa"/>
          <w:trHeight w:hRule="exact" w:val="572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1B2F3D1E168F46D083E689FC9B2C8E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9" w:type="dxa"/>
                <w:gridSpan w:val="2"/>
                <w:vAlign w:val="bottom"/>
              </w:tcPr>
              <w:p w:rsidR="00D162DD" w:rsidRPr="00C34801" w:rsidRDefault="00D162DD" w:rsidP="00D162DD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D162DD" w:rsidRPr="00C34801" w:rsidRDefault="00D162DD" w:rsidP="00D162DD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47DA858B2859487BBE76C4248A8712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22" w:type="dxa"/>
                <w:gridSpan w:val="2"/>
                <w:vAlign w:val="bottom"/>
              </w:tcPr>
              <w:p w:rsidR="00D162DD" w:rsidRPr="00C34801" w:rsidRDefault="00D162DD" w:rsidP="00D162DD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  <w:rPr>
                <w:color w:val="auto"/>
              </w:rPr>
            </w:pPr>
          </w:p>
        </w:tc>
        <w:tc>
          <w:tcPr>
            <w:tcW w:w="1713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10.0</w:t>
            </w:r>
            <w:r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6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0D1D51" w:themeFill="accent3"/>
          </w:tcPr>
          <w:p w:rsidR="00D162DD" w:rsidRPr="00C34801" w:rsidRDefault="00D162DD" w:rsidP="00D162DD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D162DD" w:rsidRPr="00A0202A" w:rsidTr="00D162DD">
        <w:trPr>
          <w:trHeight w:hRule="exact" w:val="1680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713" w:type="dxa"/>
          </w:tcPr>
          <w:p w:rsidR="00D162DD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72CE" w:rsidRDefault="007372CE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2CE" w:rsidRPr="00685E82" w:rsidRDefault="007372CE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34" type="#_x0000_t75" style="width:75.6pt;height:49.2pt" o:ole="">
                  <v:imagedata r:id="rId19" o:title=""/>
                </v:shape>
                <o:OLEObject Type="Embed" ProgID="Package" ShapeID="_x0000_i1034" DrawAspect="Icon" ObjectID="_1647844399" r:id="rId20"/>
              </w:object>
            </w:r>
            <w:bookmarkStart w:id="0" w:name="_GoBack"/>
            <w:bookmarkEnd w:id="0"/>
          </w:p>
        </w:tc>
        <w:tc>
          <w:tcPr>
            <w:tcW w:w="2976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 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22-23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* 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учебника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/урок 1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№ 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5,7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, прописывание стр.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23</w:t>
            </w:r>
            <w:r w:rsidRPr="00CE0C7B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в простой тетради, стр. Р/Т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5F5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3410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я/у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4A6672">
        <w:trPr>
          <w:trHeight w:hRule="exact" w:val="696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D162DD" w:rsidRPr="00685E82" w:rsidRDefault="004A66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яз.</w:t>
            </w:r>
          </w:p>
        </w:tc>
        <w:tc>
          <w:tcPr>
            <w:tcW w:w="2976" w:type="dxa"/>
            <w:shd w:val="clear" w:color="auto" w:fill="F2F2F2" w:themeFill="background1" w:themeFillShade="F2"/>
          </w:tcPr>
          <w:p w:rsidR="00D162DD" w:rsidRPr="00685E82" w:rsidRDefault="004A66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4A667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35-37, </w:t>
            </w:r>
            <w:r w:rsidRPr="004A66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 66, 67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1E6972">
        <w:trPr>
          <w:trHeight w:hRule="exact" w:val="1415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713" w:type="dxa"/>
          </w:tcPr>
          <w:p w:rsidR="00D162DD" w:rsidRPr="00685E82" w:rsidRDefault="00B80E8A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6" w:type="dxa"/>
          </w:tcPr>
          <w:p w:rsidR="00D162DD" w:rsidRPr="00685E82" w:rsidRDefault="001E6972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80E8A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34-38 учебника «Все профессии важны», </w:t>
            </w:r>
            <w:r w:rsidRPr="001E69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стр. 28-29 </w:t>
            </w:r>
            <w:proofErr w:type="spellStart"/>
            <w:r w:rsidRPr="001E69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тетр</w:t>
            </w:r>
            <w:proofErr w:type="spellEnd"/>
            <w:r w:rsidRPr="001E697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я/у</w:t>
            </w: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713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355" w:type="dxa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2DD" w:rsidRPr="00A0202A" w:rsidTr="0081353D">
        <w:trPr>
          <w:trHeight w:hRule="exact" w:val="303"/>
        </w:trPr>
        <w:tc>
          <w:tcPr>
            <w:tcW w:w="835" w:type="dxa"/>
            <w:gridSpan w:val="2"/>
          </w:tcPr>
          <w:p w:rsidR="00D162DD" w:rsidRPr="00A0202A" w:rsidRDefault="00D162DD" w:rsidP="00D162DD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713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D162DD" w:rsidRPr="00C34801" w:rsidRDefault="00D162DD" w:rsidP="00D162DD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355" w:type="dxa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D162DD" w:rsidRPr="00685E82" w:rsidRDefault="00D162DD" w:rsidP="00D162DD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624C" w:rsidRDefault="005B624C" w:rsidP="004E0B74">
      <w:pPr>
        <w:tabs>
          <w:tab w:val="left" w:pos="8205"/>
        </w:tabs>
      </w:pPr>
    </w:p>
    <w:p w:rsidR="00A44B7C" w:rsidRDefault="00A44B7C" w:rsidP="004E0B74">
      <w:pPr>
        <w:tabs>
          <w:tab w:val="left" w:pos="8205"/>
        </w:tabs>
      </w:pPr>
    </w:p>
    <w:p w:rsidR="00A44B7C" w:rsidRDefault="00A44B7C" w:rsidP="00A44B7C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1F2AAB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191E8F" w:rsidRDefault="00191E8F" w:rsidP="00A44B7C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="00D45129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5129">
        <w:rPr>
          <w:rFonts w:ascii="Times New Roman" w:hAnsi="Times New Roman" w:cs="Times New Roman"/>
          <w:i/>
          <w:sz w:val="28"/>
          <w:szCs w:val="28"/>
        </w:rPr>
        <w:t>кликните по значку встроенного документа (</w:t>
      </w:r>
      <w:r>
        <w:rPr>
          <w:rFonts w:ascii="Times New Roman" w:hAnsi="Times New Roman" w:cs="Times New Roman"/>
          <w:i/>
          <w:sz w:val="28"/>
          <w:szCs w:val="28"/>
        </w:rPr>
        <w:t>учебники по математике разные, могут быть расхождения</w:t>
      </w:r>
      <w:r w:rsidR="00D45129">
        <w:rPr>
          <w:rFonts w:ascii="Times New Roman" w:hAnsi="Times New Roman" w:cs="Times New Roman"/>
          <w:i/>
          <w:sz w:val="28"/>
          <w:szCs w:val="28"/>
        </w:rPr>
        <w:t>)</w:t>
      </w:r>
    </w:p>
    <w:p w:rsidR="004C0AE2" w:rsidRPr="00D86AEF" w:rsidRDefault="004C0AE2" w:rsidP="00A44B7C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!- информация по ссылке</w:t>
      </w:r>
      <w:hyperlink r:id="rId21" w:history="1"/>
      <w:r w:rsidR="00D86AEF" w:rsidRPr="00D86AEF">
        <w:t xml:space="preserve"> </w:t>
      </w:r>
      <w:hyperlink r:id="rId22" w:history="1">
        <w:r w:rsidR="00D86AEF" w:rsidRPr="00FD073F">
          <w:rPr>
            <w:rStyle w:val="affffff4"/>
            <w:lang w:val="en-US"/>
          </w:rPr>
          <w:t>https</w:t>
        </w:r>
        <w:r w:rsidR="00D86AEF" w:rsidRPr="00FD073F">
          <w:rPr>
            <w:rStyle w:val="affffff4"/>
          </w:rPr>
          <w:t>://</w:t>
        </w:r>
        <w:proofErr w:type="spellStart"/>
        <w:r w:rsidR="00D86AEF" w:rsidRPr="00FD073F">
          <w:rPr>
            <w:rStyle w:val="affffff4"/>
            <w:lang w:val="en-US"/>
          </w:rPr>
          <w:t>infourok</w:t>
        </w:r>
        <w:proofErr w:type="spellEnd"/>
        <w:r w:rsidR="00D86AEF" w:rsidRPr="00FD073F">
          <w:rPr>
            <w:rStyle w:val="affffff4"/>
          </w:rPr>
          <w:t>.</w:t>
        </w:r>
        <w:proofErr w:type="spellStart"/>
        <w:r w:rsidR="00D86AEF" w:rsidRPr="00FD073F">
          <w:rPr>
            <w:rStyle w:val="affffff4"/>
            <w:lang w:val="en-US"/>
          </w:rPr>
          <w:t>ru</w:t>
        </w:r>
        <w:proofErr w:type="spellEnd"/>
        <w:r w:rsidR="00D86AEF" w:rsidRPr="00FD073F">
          <w:rPr>
            <w:rStyle w:val="affffff4"/>
          </w:rPr>
          <w:t>/</w:t>
        </w:r>
        <w:r w:rsidR="00D86AEF" w:rsidRPr="00FD073F">
          <w:rPr>
            <w:rStyle w:val="affffff4"/>
            <w:lang w:val="en-US"/>
          </w:rPr>
          <w:t>user</w:t>
        </w:r>
        <w:r w:rsidR="00D86AEF" w:rsidRPr="00FD073F">
          <w:rPr>
            <w:rStyle w:val="affffff4"/>
          </w:rPr>
          <w:t>/</w:t>
        </w:r>
        <w:proofErr w:type="spellStart"/>
        <w:r w:rsidR="00D86AEF" w:rsidRPr="00FD073F">
          <w:rPr>
            <w:rStyle w:val="affffff4"/>
            <w:lang w:val="en-US"/>
          </w:rPr>
          <w:t>arslanova</w:t>
        </w:r>
        <w:proofErr w:type="spellEnd"/>
        <w:r w:rsidR="00D86AEF" w:rsidRPr="00FD073F">
          <w:rPr>
            <w:rStyle w:val="affffff4"/>
          </w:rPr>
          <w:t>-</w:t>
        </w:r>
        <w:proofErr w:type="spellStart"/>
        <w:r w:rsidR="00D86AEF" w:rsidRPr="00FD073F">
          <w:rPr>
            <w:rStyle w:val="affffff4"/>
            <w:lang w:val="en-US"/>
          </w:rPr>
          <w:t>ekaterina</w:t>
        </w:r>
        <w:proofErr w:type="spellEnd"/>
        <w:r w:rsidR="00D86AEF" w:rsidRPr="00FD073F">
          <w:rPr>
            <w:rStyle w:val="affffff4"/>
          </w:rPr>
          <w:t>-</w:t>
        </w:r>
        <w:proofErr w:type="spellStart"/>
        <w:r w:rsidR="00D86AEF" w:rsidRPr="00FD073F">
          <w:rPr>
            <w:rStyle w:val="affffff4"/>
            <w:lang w:val="en-US"/>
          </w:rPr>
          <w:t>vladimirovna</w:t>
        </w:r>
        <w:proofErr w:type="spellEnd"/>
        <w:r w:rsidR="00D86AEF" w:rsidRPr="00FD073F">
          <w:rPr>
            <w:rStyle w:val="affffff4"/>
          </w:rPr>
          <w:t>/</w:t>
        </w:r>
        <w:r w:rsidR="00D86AEF" w:rsidRPr="00FD073F">
          <w:rPr>
            <w:rStyle w:val="affffff4"/>
            <w:lang w:val="en-US"/>
          </w:rPr>
          <w:t>page</w:t>
        </w:r>
        <w:r w:rsidR="00D86AEF" w:rsidRPr="00FD073F">
          <w:rPr>
            <w:rStyle w:val="affffff4"/>
          </w:rPr>
          <w:t>/</w:t>
        </w:r>
        <w:proofErr w:type="spellStart"/>
        <w:r w:rsidR="00D86AEF" w:rsidRPr="00FD073F">
          <w:rPr>
            <w:rStyle w:val="affffff4"/>
            <w:lang w:val="en-US"/>
          </w:rPr>
          <w:t>distancionka</w:t>
        </w:r>
        <w:proofErr w:type="spellEnd"/>
        <w:r w:rsidR="00D86AEF" w:rsidRPr="00FD073F">
          <w:rPr>
            <w:rStyle w:val="affffff4"/>
          </w:rPr>
          <w:t>-2020-1</w:t>
        </w:r>
        <w:r w:rsidR="00D86AEF" w:rsidRPr="00FD073F">
          <w:rPr>
            <w:rStyle w:val="affffff4"/>
            <w:lang w:val="en-US"/>
          </w:rPr>
          <w:t>v</w:t>
        </w:r>
        <w:r w:rsidR="00D86AEF" w:rsidRPr="00FD073F">
          <w:rPr>
            <w:rStyle w:val="affffff4"/>
          </w:rPr>
          <w:t>-</w:t>
        </w:r>
        <w:proofErr w:type="spellStart"/>
        <w:r w:rsidR="00D86AEF" w:rsidRPr="00FD073F">
          <w:rPr>
            <w:rStyle w:val="affffff4"/>
            <w:lang w:val="en-US"/>
          </w:rPr>
          <w:t>klass</w:t>
        </w:r>
        <w:proofErr w:type="spellEnd"/>
      </w:hyperlink>
      <w:r w:rsidR="00D86AEF" w:rsidRPr="00D86AEF">
        <w:t xml:space="preserve"> </w:t>
      </w:r>
    </w:p>
    <w:sectPr w:rsidR="004C0AE2" w:rsidRPr="00D86AEF" w:rsidSect="0037392E">
      <w:headerReference w:type="default" r:id="rId2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439" w:rsidRDefault="00E40439" w:rsidP="00535661">
      <w:pPr>
        <w:spacing w:after="0" w:line="240" w:lineRule="auto"/>
      </w:pPr>
      <w:r>
        <w:separator/>
      </w:r>
    </w:p>
  </w:endnote>
  <w:endnote w:type="continuationSeparator" w:id="0">
    <w:p w:rsidR="00E40439" w:rsidRDefault="00E40439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439" w:rsidRDefault="00E40439" w:rsidP="00535661">
      <w:pPr>
        <w:spacing w:after="0" w:line="240" w:lineRule="auto"/>
      </w:pPr>
      <w:r>
        <w:separator/>
      </w:r>
    </w:p>
  </w:footnote>
  <w:footnote w:type="continuationSeparator" w:id="0">
    <w:p w:rsidR="00E40439" w:rsidRDefault="00E40439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C4C12E9"/>
    <w:multiLevelType w:val="hybridMultilevel"/>
    <w:tmpl w:val="D5A6D87E"/>
    <w:lvl w:ilvl="0" w:tplc="E7D211D8">
      <w:numFmt w:val="bullet"/>
      <w:lvlText w:val=""/>
      <w:lvlJc w:val="left"/>
      <w:pPr>
        <w:ind w:left="1452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2" w15:restartNumberingAfterBreak="0">
    <w:nsid w:val="2D4911D6"/>
    <w:multiLevelType w:val="hybridMultilevel"/>
    <w:tmpl w:val="017C484A"/>
    <w:lvl w:ilvl="0" w:tplc="D2F48692">
      <w:numFmt w:val="bullet"/>
      <w:lvlText w:val=""/>
      <w:lvlJc w:val="left"/>
      <w:pPr>
        <w:ind w:left="1056" w:hanging="360"/>
      </w:pPr>
      <w:rPr>
        <w:rFonts w:ascii="Symbol" w:eastAsia="SimSun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40A9A"/>
    <w:rsid w:val="000439DA"/>
    <w:rsid w:val="00044E8E"/>
    <w:rsid w:val="00047640"/>
    <w:rsid w:val="00067ACF"/>
    <w:rsid w:val="00073F67"/>
    <w:rsid w:val="000E461F"/>
    <w:rsid w:val="001543D0"/>
    <w:rsid w:val="00166B0C"/>
    <w:rsid w:val="001705E5"/>
    <w:rsid w:val="00191E8F"/>
    <w:rsid w:val="001A7D1C"/>
    <w:rsid w:val="001E6972"/>
    <w:rsid w:val="001F2AAB"/>
    <w:rsid w:val="00252CC9"/>
    <w:rsid w:val="00294303"/>
    <w:rsid w:val="002A14B7"/>
    <w:rsid w:val="002C3B9C"/>
    <w:rsid w:val="002E4997"/>
    <w:rsid w:val="002F2BA7"/>
    <w:rsid w:val="00313412"/>
    <w:rsid w:val="003172A0"/>
    <w:rsid w:val="00341028"/>
    <w:rsid w:val="0036077A"/>
    <w:rsid w:val="00372AA3"/>
    <w:rsid w:val="0037392E"/>
    <w:rsid w:val="003975C5"/>
    <w:rsid w:val="004A22A6"/>
    <w:rsid w:val="004A6672"/>
    <w:rsid w:val="004C0AE2"/>
    <w:rsid w:val="004C36B1"/>
    <w:rsid w:val="004C3721"/>
    <w:rsid w:val="004C62F0"/>
    <w:rsid w:val="004D7ACA"/>
    <w:rsid w:val="004E0B74"/>
    <w:rsid w:val="004F1245"/>
    <w:rsid w:val="00535378"/>
    <w:rsid w:val="00535661"/>
    <w:rsid w:val="0054032B"/>
    <w:rsid w:val="00583006"/>
    <w:rsid w:val="00593830"/>
    <w:rsid w:val="005B624C"/>
    <w:rsid w:val="005B6801"/>
    <w:rsid w:val="005F5616"/>
    <w:rsid w:val="006158E0"/>
    <w:rsid w:val="00616516"/>
    <w:rsid w:val="00625E3D"/>
    <w:rsid w:val="00636250"/>
    <w:rsid w:val="00660FB8"/>
    <w:rsid w:val="0067074B"/>
    <w:rsid w:val="00676ABB"/>
    <w:rsid w:val="00685E82"/>
    <w:rsid w:val="006B6F1F"/>
    <w:rsid w:val="006D517F"/>
    <w:rsid w:val="00714B42"/>
    <w:rsid w:val="007372CE"/>
    <w:rsid w:val="007B0DFC"/>
    <w:rsid w:val="007B1533"/>
    <w:rsid w:val="007C74BA"/>
    <w:rsid w:val="0081353D"/>
    <w:rsid w:val="0082378B"/>
    <w:rsid w:val="008255F7"/>
    <w:rsid w:val="00826000"/>
    <w:rsid w:val="008A5A34"/>
    <w:rsid w:val="008C16EB"/>
    <w:rsid w:val="00920E9F"/>
    <w:rsid w:val="00921D4D"/>
    <w:rsid w:val="009A2872"/>
    <w:rsid w:val="009A77D6"/>
    <w:rsid w:val="009C565C"/>
    <w:rsid w:val="009F1947"/>
    <w:rsid w:val="00A0202A"/>
    <w:rsid w:val="00A365C5"/>
    <w:rsid w:val="00A44B7C"/>
    <w:rsid w:val="00A73265"/>
    <w:rsid w:val="00A86FA8"/>
    <w:rsid w:val="00B250B5"/>
    <w:rsid w:val="00B34BD7"/>
    <w:rsid w:val="00B80E8A"/>
    <w:rsid w:val="00B872C4"/>
    <w:rsid w:val="00BB5990"/>
    <w:rsid w:val="00BE27B0"/>
    <w:rsid w:val="00C16082"/>
    <w:rsid w:val="00C34801"/>
    <w:rsid w:val="00C547DF"/>
    <w:rsid w:val="00C94A5E"/>
    <w:rsid w:val="00C973EA"/>
    <w:rsid w:val="00CB61D8"/>
    <w:rsid w:val="00CD3319"/>
    <w:rsid w:val="00CE0C7B"/>
    <w:rsid w:val="00D05149"/>
    <w:rsid w:val="00D162DD"/>
    <w:rsid w:val="00D45129"/>
    <w:rsid w:val="00D52DA7"/>
    <w:rsid w:val="00D55EF5"/>
    <w:rsid w:val="00D86AEF"/>
    <w:rsid w:val="00E254DE"/>
    <w:rsid w:val="00E36494"/>
    <w:rsid w:val="00E40439"/>
    <w:rsid w:val="00E5725E"/>
    <w:rsid w:val="00EA567A"/>
    <w:rsid w:val="00EB01EE"/>
    <w:rsid w:val="00F108E1"/>
    <w:rsid w:val="00F132F8"/>
    <w:rsid w:val="00F568D7"/>
    <w:rsid w:val="00F72EB9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5F6C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1"/>
    <w:semiHidden/>
    <w:unhideWhenUsed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1"/>
    <w:semiHidden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infourok.ru/user/arslanova-ekaterina-vladimirovna/page/distancionka-2020-1v-klas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infourok.ru/backOffice/pageEdit/21776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fourok.ru/user/arslanova-ekaterina-vladimirovna/page/distancionka-2020-1v-klass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infourok.ru/user/arslanova-ekaterina-vladimirovna/page/distancionka-2020-1v-klas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ACC24701C2EE481EBC4F0A2439A6BB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337BD-4103-4E9C-B8E6-5AB98BDDEC14}"/>
      </w:docPartPr>
      <w:docPartBody>
        <w:p w:rsidR="00E41E5B" w:rsidRDefault="00737B14" w:rsidP="00737B14">
          <w:pPr>
            <w:pStyle w:val="ACC24701C2EE481EBC4F0A2439A6BB3C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7FCF7923990F45BBBF4587B9C04112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FCF63D-2549-4A7B-ADFF-0E16631C64E7}"/>
      </w:docPartPr>
      <w:docPartBody>
        <w:p w:rsidR="00E41E5B" w:rsidRDefault="00737B14" w:rsidP="00737B14">
          <w:pPr>
            <w:pStyle w:val="7FCF7923990F45BBBF4587B9C0411291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1B2F3D1E168F46D083E689FC9B2C8E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3B0CFF9-B2EC-4A58-ACE8-19863E3F76D4}"/>
      </w:docPartPr>
      <w:docPartBody>
        <w:p w:rsidR="00E05415" w:rsidRDefault="003A259E" w:rsidP="003A259E">
          <w:pPr>
            <w:pStyle w:val="1B2F3D1E168F46D083E689FC9B2C8EE8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47DA858B2859487BBE76C4248A8712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41DDBD-DFED-4D05-881F-72888D6AF2D0}"/>
      </w:docPartPr>
      <w:docPartBody>
        <w:p w:rsidR="00E05415" w:rsidRDefault="003A259E" w:rsidP="003A259E">
          <w:pPr>
            <w:pStyle w:val="47DA858B2859487BBE76C4248A871234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1D7C8F"/>
    <w:rsid w:val="00230E58"/>
    <w:rsid w:val="003A259E"/>
    <w:rsid w:val="00587253"/>
    <w:rsid w:val="00737B14"/>
    <w:rsid w:val="00857667"/>
    <w:rsid w:val="009935AA"/>
    <w:rsid w:val="00C3689F"/>
    <w:rsid w:val="00C404BD"/>
    <w:rsid w:val="00E05415"/>
    <w:rsid w:val="00E41E5B"/>
    <w:rsid w:val="00ED7031"/>
    <w:rsid w:val="00FD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3A259E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ACC24701C2EE481EBC4F0A2439A6BB3C">
    <w:name w:val="ACC24701C2EE481EBC4F0A2439A6BB3C"/>
    <w:rsid w:val="00737B14"/>
  </w:style>
  <w:style w:type="paragraph" w:customStyle="1" w:styleId="7FCF7923990F45BBBF4587B9C0411291">
    <w:name w:val="7FCF7923990F45BBBF4587B9C0411291"/>
    <w:rsid w:val="00737B14"/>
  </w:style>
  <w:style w:type="paragraph" w:customStyle="1" w:styleId="F0DB019CBAE941C88E2941093300A0EF">
    <w:name w:val="F0DB019CBAE941C88E2941093300A0EF"/>
    <w:rsid w:val="00737B14"/>
  </w:style>
  <w:style w:type="paragraph" w:customStyle="1" w:styleId="36B18C8BDBD2433CAA006717A4A3F0F4">
    <w:name w:val="36B18C8BDBD2433CAA006717A4A3F0F4"/>
    <w:rsid w:val="00737B14"/>
  </w:style>
  <w:style w:type="paragraph" w:customStyle="1" w:styleId="2F528479F0B54BC89612051C0384BA72">
    <w:name w:val="2F528479F0B54BC89612051C0384BA72"/>
    <w:rsid w:val="00737B14"/>
  </w:style>
  <w:style w:type="paragraph" w:customStyle="1" w:styleId="2372EABAD40E4AA2ACF41273A0AB3A88">
    <w:name w:val="2372EABAD40E4AA2ACF41273A0AB3A88"/>
    <w:rsid w:val="00737B14"/>
  </w:style>
  <w:style w:type="paragraph" w:customStyle="1" w:styleId="CA527BB33A45418ABBEF9E3927228EBB">
    <w:name w:val="CA527BB33A45418ABBEF9E3927228EBB"/>
    <w:rsid w:val="00737B14"/>
  </w:style>
  <w:style w:type="paragraph" w:customStyle="1" w:styleId="8C9C1B4AEB7D40CF98D05AEB84E06314">
    <w:name w:val="8C9C1B4AEB7D40CF98D05AEB84E06314"/>
    <w:rsid w:val="00737B14"/>
  </w:style>
  <w:style w:type="paragraph" w:customStyle="1" w:styleId="1B2F3D1E168F46D083E689FC9B2C8EE8">
    <w:name w:val="1B2F3D1E168F46D083E689FC9B2C8EE8"/>
    <w:rsid w:val="003A259E"/>
  </w:style>
  <w:style w:type="paragraph" w:customStyle="1" w:styleId="47DA858B2859487BBE76C4248A871234">
    <w:name w:val="47DA858B2859487BBE76C4248A871234"/>
    <w:rsid w:val="003A25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718BB1-44DB-4C35-B465-D21FFFC0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2020-04-05T09:50:00Z</dcterms:created>
  <dcterms:modified xsi:type="dcterms:W3CDTF">2020-04-08T04:47:00Z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