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A3B" w:rsidRPr="00754595" w:rsidRDefault="00173A3B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  <w:r w:rsidRPr="0075459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Урок немецкого языка, 7 «а» класс, 23 ноября 2020</w:t>
      </w:r>
    </w:p>
    <w:p w:rsidR="00173A3B" w:rsidRPr="00754595" w:rsidRDefault="00173A3B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  <w:r w:rsidRPr="0075459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1. Чтение (</w:t>
      </w:r>
      <w:r w:rsidRPr="00754595">
        <w:rPr>
          <w:rFonts w:ascii="Times New Roman" w:hAnsi="Times New Roman"/>
          <w:b/>
          <w:bCs/>
          <w:noProof/>
          <w:sz w:val="24"/>
          <w:szCs w:val="24"/>
          <w:lang w:val="de-DE" w:eastAsia="ru-RU"/>
        </w:rPr>
        <w:t>Lesen</w:t>
      </w:r>
      <w:r w:rsidRPr="0075459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)</w:t>
      </w:r>
    </w:p>
    <w:p w:rsidR="00173A3B" w:rsidRPr="00754595" w:rsidRDefault="00173A3B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75459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Задание 2 (а)</w:t>
      </w:r>
      <w:r w:rsidRPr="00754595">
        <w:rPr>
          <w:rFonts w:ascii="Times New Roman" w:hAnsi="Times New Roman"/>
          <w:noProof/>
          <w:sz w:val="24"/>
          <w:szCs w:val="24"/>
          <w:lang w:eastAsia="ru-RU"/>
        </w:rPr>
        <w:t xml:space="preserve"> – укажи, с какими названиями стран используется определенный артикль; запиши все названия стран из задания в тетрадь</w:t>
      </w:r>
    </w:p>
    <w:p w:rsidR="00173A3B" w:rsidRDefault="00173A3B">
      <w:pPr>
        <w:rPr>
          <w:noProof/>
          <w:lang w:eastAsia="ru-RU"/>
        </w:rPr>
      </w:pPr>
      <w:r w:rsidRPr="0075459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Задание 2 (в)</w:t>
      </w:r>
      <w:r w:rsidRPr="00754595">
        <w:rPr>
          <w:rFonts w:ascii="Times New Roman" w:hAnsi="Times New Roman"/>
          <w:noProof/>
          <w:sz w:val="24"/>
          <w:szCs w:val="24"/>
          <w:lang w:eastAsia="ru-RU"/>
        </w:rPr>
        <w:t xml:space="preserve"> – прочитай тексты о детях и выполни задание ниже (заполни анкету о каждом ребенке)</w:t>
      </w:r>
      <w:r>
        <w:rPr>
          <w:noProof/>
          <w:lang w:eastAsia="ru-RU"/>
        </w:rPr>
        <w:t xml:space="preserve"> </w:t>
      </w:r>
    </w:p>
    <w:p w:rsidR="00173A3B" w:rsidRDefault="00173A3B">
      <w:pPr>
        <w:rPr>
          <w:noProof/>
          <w:lang w:eastAsia="ru-RU"/>
        </w:rPr>
      </w:pPr>
      <w:r w:rsidRPr="004F4D8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35.75pt;height:315.75pt;visibility:visible">
            <v:imagedata r:id="rId5" o:title="" croptop="35186f" cropbottom="2110f" cropleft="9340f" cropright="2899f"/>
          </v:shape>
        </w:pict>
      </w:r>
    </w:p>
    <w:p w:rsidR="00173A3B" w:rsidRPr="00754595" w:rsidRDefault="00173A3B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  <w:r w:rsidRPr="0075459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2. Лексико-грамматические задания</w:t>
      </w:r>
    </w:p>
    <w:p w:rsidR="00173A3B" w:rsidRPr="00754595" w:rsidRDefault="00173A3B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75459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Задание 4 (а) </w:t>
      </w:r>
      <w:r w:rsidRPr="00754595">
        <w:rPr>
          <w:rFonts w:ascii="Times New Roman" w:hAnsi="Times New Roman"/>
          <w:noProof/>
          <w:sz w:val="24"/>
          <w:szCs w:val="24"/>
          <w:lang w:eastAsia="ru-RU"/>
        </w:rPr>
        <w:t xml:space="preserve">– запиши вопрос и ответы к нему, выбрав правильную форму артикля </w:t>
      </w:r>
      <w:r w:rsidRPr="00754595">
        <w:rPr>
          <w:rFonts w:ascii="Times New Roman" w:hAnsi="Times New Roman"/>
          <w:noProof/>
          <w:sz w:val="24"/>
          <w:szCs w:val="24"/>
          <w:lang w:val="de-DE" w:eastAsia="ru-RU"/>
        </w:rPr>
        <w:t>ein</w:t>
      </w:r>
      <w:r w:rsidRPr="00754595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754595">
        <w:rPr>
          <w:rFonts w:ascii="Times New Roman" w:hAnsi="Times New Roman"/>
          <w:noProof/>
          <w:sz w:val="24"/>
          <w:szCs w:val="24"/>
          <w:lang w:val="en-US" w:eastAsia="ru-RU"/>
        </w:rPr>
        <w:t>e</w:t>
      </w:r>
      <w:r w:rsidRPr="00754595">
        <w:rPr>
          <w:rFonts w:ascii="Times New Roman" w:hAnsi="Times New Roman"/>
          <w:noProof/>
          <w:sz w:val="24"/>
          <w:szCs w:val="24"/>
          <w:lang w:eastAsia="ru-RU"/>
        </w:rPr>
        <w:t>) и правильную форму отрицания kein(</w:t>
      </w:r>
      <w:r w:rsidRPr="00754595">
        <w:rPr>
          <w:rFonts w:ascii="Times New Roman" w:hAnsi="Times New Roman"/>
          <w:noProof/>
          <w:sz w:val="24"/>
          <w:szCs w:val="24"/>
          <w:lang w:val="en-US" w:eastAsia="ru-RU"/>
        </w:rPr>
        <w:t>e</w:t>
      </w:r>
      <w:r w:rsidRPr="00754595"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:rsidR="00173A3B" w:rsidRDefault="00173A3B" w:rsidP="00754595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754595">
        <w:rPr>
          <w:rFonts w:ascii="Times New Roman" w:hAnsi="Times New Roman"/>
          <w:noProof/>
          <w:sz w:val="24"/>
          <w:szCs w:val="24"/>
          <w:lang w:eastAsia="ru-RU"/>
        </w:rPr>
        <w:t>Например</w:t>
      </w:r>
      <w:r w:rsidRPr="00754595">
        <w:rPr>
          <w:rFonts w:ascii="Times New Roman" w:hAnsi="Times New Roman"/>
          <w:noProof/>
          <w:sz w:val="24"/>
          <w:szCs w:val="24"/>
          <w:lang w:val="de-DE" w:eastAsia="ru-RU"/>
        </w:rPr>
        <w:t xml:space="preserve">: - Ist das ein Hund? </w:t>
      </w:r>
    </w:p>
    <w:p w:rsidR="00173A3B" w:rsidRPr="00754595" w:rsidRDefault="00173A3B" w:rsidP="00754595">
      <w:pPr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754595">
        <w:rPr>
          <w:rFonts w:ascii="Times New Roman" w:hAnsi="Times New Roman"/>
          <w:noProof/>
          <w:sz w:val="24"/>
          <w:szCs w:val="24"/>
          <w:lang w:val="de-DE" w:eastAsia="ru-RU"/>
        </w:rPr>
        <w:t xml:space="preserve">- Nein, das ist kein Hund. Das ist eine Katze. </w:t>
      </w:r>
    </w:p>
    <w:p w:rsidR="00173A3B" w:rsidRPr="00754595" w:rsidRDefault="00173A3B" w:rsidP="00754595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75459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Задание 4 (в)</w:t>
      </w:r>
      <w:r w:rsidRPr="00754595">
        <w:rPr>
          <w:rFonts w:ascii="Times New Roman" w:hAnsi="Times New Roman"/>
          <w:noProof/>
          <w:sz w:val="24"/>
          <w:szCs w:val="24"/>
          <w:lang w:eastAsia="ru-RU"/>
        </w:rPr>
        <w:t xml:space="preserve"> – найди названия континентов и стран (всего 11 слов) и выпиши их в тетрадь.</w:t>
      </w:r>
    </w:p>
    <w:p w:rsidR="00173A3B" w:rsidRPr="00754595" w:rsidRDefault="00173A3B" w:rsidP="00754595">
      <w:pPr>
        <w:rPr>
          <w:rFonts w:ascii="Times New Roman" w:hAnsi="Times New Roman"/>
          <w:noProof/>
          <w:sz w:val="24"/>
          <w:szCs w:val="24"/>
          <w:lang w:val="de-DE" w:eastAsia="ru-RU"/>
        </w:rPr>
      </w:pPr>
      <w:r w:rsidRPr="0075459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430.5pt;height:337.5pt;visibility:visible">
            <v:imagedata r:id="rId6" o:title="" croptop="28113f" cropbottom="4449f" cropleft="8129f" cropright="2815f"/>
          </v:shape>
        </w:pict>
      </w:r>
    </w:p>
    <w:p w:rsidR="00173A3B" w:rsidRPr="00754595" w:rsidRDefault="00173A3B" w:rsidP="00754595">
      <w:pPr>
        <w:rPr>
          <w:noProof/>
          <w:lang w:val="de-DE" w:eastAsia="ru-RU"/>
        </w:rPr>
      </w:pPr>
    </w:p>
    <w:sectPr w:rsidR="00173A3B" w:rsidRPr="00754595" w:rsidSect="006B5F8E">
      <w:pgSz w:w="12240" w:h="15840" w:code="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E4F1B"/>
    <w:multiLevelType w:val="hybridMultilevel"/>
    <w:tmpl w:val="A6523860"/>
    <w:lvl w:ilvl="0" w:tplc="0F28F64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5F8E"/>
    <w:rsid w:val="00173A3B"/>
    <w:rsid w:val="002F0433"/>
    <w:rsid w:val="004F2DAC"/>
    <w:rsid w:val="004F4D88"/>
    <w:rsid w:val="006B5F8E"/>
    <w:rsid w:val="00754595"/>
    <w:rsid w:val="00810A88"/>
    <w:rsid w:val="0085455A"/>
    <w:rsid w:val="00B00D47"/>
    <w:rsid w:val="00C276ED"/>
    <w:rsid w:val="00C83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43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B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5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2</Pages>
  <Words>93</Words>
  <Characters>536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2</cp:revision>
  <dcterms:created xsi:type="dcterms:W3CDTF">2020-11-19T03:39:00Z</dcterms:created>
  <dcterms:modified xsi:type="dcterms:W3CDTF">2020-11-23T14:17:00Z</dcterms:modified>
</cp:coreProperties>
</file>