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15" w:type="pct"/>
        <w:tblLayout w:type="fixed"/>
        <w:tblLook w:val="0600" w:firstRow="0" w:lastRow="0" w:firstColumn="0" w:lastColumn="0" w:noHBand="1" w:noVBand="1"/>
      </w:tblPr>
      <w:tblGrid>
        <w:gridCol w:w="640"/>
        <w:gridCol w:w="197"/>
        <w:gridCol w:w="1570"/>
        <w:gridCol w:w="2978"/>
        <w:gridCol w:w="776"/>
        <w:gridCol w:w="1633"/>
        <w:gridCol w:w="1969"/>
        <w:gridCol w:w="6"/>
        <w:gridCol w:w="1003"/>
      </w:tblGrid>
      <w:tr w:rsidR="005B624C" w:rsidRPr="00A0202A" w:rsidTr="003E3E63">
        <w:trPr>
          <w:gridAfter w:val="1"/>
          <w:wAfter w:w="1003" w:type="dxa"/>
          <w:trHeight w:hRule="exact" w:val="1363"/>
        </w:trPr>
        <w:tc>
          <w:tcPr>
            <w:tcW w:w="640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9129" w:type="dxa"/>
            <w:gridSpan w:val="7"/>
          </w:tcPr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br/>
            </w:r>
            <w:r w:rsidR="00660FB8">
              <w:rPr>
                <w:lang w:bidi="ru-RU"/>
              </w:rPr>
              <w:t>4</w:t>
            </w:r>
            <w:proofErr w:type="gramStart"/>
            <w:r w:rsidR="00660FB8">
              <w:rPr>
                <w:lang w:bidi="ru-RU"/>
              </w:rPr>
              <w:t>Б  класс</w:t>
            </w:r>
            <w:proofErr w:type="gramEnd"/>
            <w:r w:rsidRPr="00A0202A">
              <w:rPr>
                <w:lang w:bidi="ru-RU"/>
              </w:rPr>
              <w:t xml:space="preserve"> </w:t>
            </w:r>
          </w:p>
        </w:tc>
      </w:tr>
      <w:tr w:rsidR="005B624C" w:rsidRPr="00A0202A" w:rsidTr="003E3E63">
        <w:trPr>
          <w:gridAfter w:val="2"/>
          <w:wAfter w:w="1009" w:type="dxa"/>
          <w:trHeight w:hRule="exact" w:val="698"/>
        </w:trPr>
        <w:tc>
          <w:tcPr>
            <w:tcW w:w="837" w:type="dxa"/>
            <w:gridSpan w:val="2"/>
          </w:tcPr>
          <w:p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:rsidR="00166B0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E7D6DE4DADB149238EC14B46DFECB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930BABACCD9345F597D1A85A0532DB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660FB8" w:rsidRPr="00A0202A" w:rsidTr="003E3E63">
        <w:trPr>
          <w:trHeight w:hRule="exact" w:val="303"/>
        </w:trPr>
        <w:tc>
          <w:tcPr>
            <w:tcW w:w="837" w:type="dxa"/>
            <w:gridSpan w:val="2"/>
          </w:tcPr>
          <w:p w:rsidR="00660FB8" w:rsidRPr="00A0202A" w:rsidRDefault="00660FB8" w:rsidP="00660FB8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2C567A" w:themeFill="accent1"/>
          </w:tcPr>
          <w:p w:rsidR="00660FB8" w:rsidRPr="00C34801" w:rsidRDefault="00860EA0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11</w:t>
            </w:r>
            <w:r w:rsidR="00740CDC">
              <w:rPr>
                <w:sz w:val="28"/>
                <w:szCs w:val="28"/>
                <w:lang w:bidi="ru-RU"/>
              </w:rPr>
              <w:t>.05</w:t>
            </w:r>
          </w:p>
        </w:tc>
        <w:tc>
          <w:tcPr>
            <w:tcW w:w="2978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660FB8" w:rsidRPr="00C34801" w:rsidRDefault="00660FB8" w:rsidP="00660FB8">
            <w:pPr>
              <w:pStyle w:val="aa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2C567A" w:themeFill="accent1"/>
          </w:tcPr>
          <w:p w:rsidR="00660FB8" w:rsidRPr="00C34801" w:rsidRDefault="00860EA0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12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740CDC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2978" w:type="dxa"/>
            <w:gridSpan w:val="3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553F79" w:rsidRPr="00A0202A" w:rsidTr="003E3E63">
        <w:trPr>
          <w:trHeight w:hRule="exact" w:val="467"/>
        </w:trPr>
        <w:tc>
          <w:tcPr>
            <w:tcW w:w="837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553F79" w:rsidRPr="00274C5A" w:rsidRDefault="007C09C1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</w:t>
            </w: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553F79" w:rsidRPr="00685E82" w:rsidRDefault="0015313C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Pr="0015313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№3, 5 стр.77</w:t>
            </w:r>
          </w:p>
        </w:tc>
      </w:tr>
      <w:tr w:rsidR="00553F79" w:rsidRPr="00A0202A" w:rsidTr="00A021C3">
        <w:trPr>
          <w:trHeight w:hRule="exact" w:val="714"/>
        </w:trPr>
        <w:tc>
          <w:tcPr>
            <w:tcW w:w="837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553F79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7F7A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F7A" w:rsidRPr="00685E82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080EFE" w:rsidRPr="00685E82" w:rsidRDefault="00A021C3" w:rsidP="00740CD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Стр.117-118, упр.202, я/у</w:t>
            </w:r>
          </w:p>
        </w:tc>
      </w:tr>
      <w:tr w:rsidR="00553F79" w:rsidRPr="00A0202A" w:rsidTr="003E3E63">
        <w:trPr>
          <w:trHeight w:hRule="exact" w:val="422"/>
        </w:trPr>
        <w:tc>
          <w:tcPr>
            <w:tcW w:w="837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681270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  <w:tc>
          <w:tcPr>
            <w:tcW w:w="2978" w:type="dxa"/>
          </w:tcPr>
          <w:p w:rsidR="00036B61" w:rsidRPr="001904C2" w:rsidRDefault="00036B61" w:rsidP="00740CDC">
            <w:pPr>
              <w:shd w:val="clear" w:color="auto" w:fill="F9F9F9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553F79" w:rsidRPr="00036B61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036B6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553F79" w:rsidRPr="00036B61" w:rsidRDefault="002F1147" w:rsidP="00740CD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154-156 уст</w:t>
            </w:r>
            <w:r w:rsidR="00051174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</w:tr>
      <w:tr w:rsidR="004F7993" w:rsidRPr="00A0202A" w:rsidTr="00D2246E">
        <w:trPr>
          <w:trHeight w:hRule="exact" w:val="1552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71DF3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A107DD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D46CD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я/у, с</w:t>
            </w:r>
            <w:r w:rsidR="00076F3C">
              <w:rPr>
                <w:rFonts w:ascii="Times New Roman" w:hAnsi="Times New Roman" w:cs="Times New Roman"/>
                <w:sz w:val="28"/>
                <w:szCs w:val="28"/>
              </w:rPr>
              <w:t>тр102-105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76F3C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proofErr w:type="spellEnd"/>
            <w:r w:rsidR="00076F3C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D2246E" w:rsidRPr="00D2246E">
              <w:rPr>
                <w:rFonts w:ascii="Times New Roman" w:hAnsi="Times New Roman" w:cs="Times New Roman"/>
                <w:sz w:val="24"/>
                <w:szCs w:val="24"/>
              </w:rPr>
              <w:t>(не забываем про «Странички умного совёнка»)</w:t>
            </w:r>
            <w:r w:rsidR="00D224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76F3C">
              <w:rPr>
                <w:rFonts w:ascii="Times New Roman" w:hAnsi="Times New Roman" w:cs="Times New Roman"/>
                <w:sz w:val="28"/>
                <w:szCs w:val="28"/>
              </w:rPr>
              <w:t>Р/Т стр.</w:t>
            </w:r>
            <w:r w:rsidR="0006395D">
              <w:rPr>
                <w:rFonts w:ascii="Times New Roman" w:hAnsi="Times New Roman" w:cs="Times New Roman"/>
                <w:sz w:val="28"/>
                <w:szCs w:val="28"/>
              </w:rPr>
              <w:t xml:space="preserve">55 №2, </w:t>
            </w:r>
            <w:r w:rsidR="0006395D" w:rsidRPr="0006395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3</w:t>
            </w:r>
            <w:r w:rsidR="00D2246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</w:p>
        </w:tc>
      </w:tr>
      <w:tr w:rsidR="004F7993" w:rsidRPr="00C34801" w:rsidTr="00076F3C">
        <w:trPr>
          <w:gridAfter w:val="2"/>
          <w:wAfter w:w="1009" w:type="dxa"/>
          <w:trHeight w:hRule="exact" w:val="579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83453F2E93E24C068CC755A79E55E9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89FA0946B9A3466BAC427B3BAEC624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4F7993" w:rsidRPr="00A0202A" w:rsidTr="003E3E63">
        <w:trPr>
          <w:trHeight w:hRule="exact" w:val="288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072C7" w:themeFill="accent2"/>
          </w:tcPr>
          <w:p w:rsidR="004F7993" w:rsidRPr="00C34801" w:rsidRDefault="00860EA0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13</w:t>
            </w:r>
            <w:r w:rsidR="00332C5E">
              <w:rPr>
                <w:sz w:val="28"/>
                <w:szCs w:val="28"/>
                <w:lang w:bidi="ru-RU"/>
              </w:rPr>
              <w:t>.05</w:t>
            </w:r>
          </w:p>
        </w:tc>
        <w:tc>
          <w:tcPr>
            <w:tcW w:w="2978" w:type="dxa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072C7" w:themeFill="accent2"/>
          </w:tcPr>
          <w:p w:rsidR="004F7993" w:rsidRPr="00C34801" w:rsidRDefault="00860EA0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14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6304EA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2978" w:type="dxa"/>
            <w:gridSpan w:val="3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A021C3">
        <w:trPr>
          <w:trHeight w:hRule="exact" w:val="1018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0F7C" w:rsidRPr="00685E82" w:rsidRDefault="007F0F7C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030A64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 я/</w:t>
            </w:r>
            <w:proofErr w:type="gramStart"/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у, </w:t>
            </w:r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  <w:proofErr w:type="gramEnd"/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6072">
              <w:rPr>
                <w:rFonts w:ascii="Times New Roman" w:hAnsi="Times New Roman" w:cs="Times New Roman"/>
                <w:sz w:val="28"/>
                <w:szCs w:val="28"/>
              </w:rPr>
              <w:t>78-7</w:t>
            </w:r>
            <w:r w:rsidR="004440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="00D43B4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4, 5</w:t>
            </w:r>
            <w:r w:rsidR="00EE061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D43B4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8</w:t>
            </w:r>
            <w:r w:rsidR="004440C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0</w:t>
            </w:r>
          </w:p>
        </w:tc>
        <w:tc>
          <w:tcPr>
            <w:tcW w:w="776" w:type="dxa"/>
          </w:tcPr>
          <w:p w:rsidR="004F7993" w:rsidRPr="00330804" w:rsidRDefault="004F7993" w:rsidP="004F7993">
            <w:pPr>
              <w:pStyle w:val="aa"/>
              <w:rPr>
                <w:sz w:val="28"/>
                <w:szCs w:val="28"/>
                <w:highlight w:val="cyan"/>
              </w:rPr>
            </w:pPr>
            <w:r w:rsidRPr="00825BAE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5BAE" w:rsidRDefault="00825BAE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E63" w:rsidRPr="00685E82" w:rsidRDefault="003E3E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825BAE" w:rsidRPr="00685E82" w:rsidRDefault="003D385A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hyperlink r:id="rId11" w:history="1">
              <w:r>
                <w:rPr>
                  <w:rStyle w:val="affffff4"/>
                </w:rPr>
                <w:t>https://iq2u.ru/tests/test/run/1025</w:t>
              </w:r>
            </w:hyperlink>
            <w:r w:rsidR="003E3E63">
              <w:t xml:space="preserve">, </w:t>
            </w:r>
            <w:r w:rsidR="003E3E63"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3E3E63"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="003E3E6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6,7</w:t>
            </w:r>
            <w:r w:rsidR="003E3E6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3E3E63"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81</w:t>
            </w:r>
          </w:p>
        </w:tc>
      </w:tr>
      <w:tr w:rsidR="004F7993" w:rsidRPr="00A0202A" w:rsidTr="00FD5C45">
        <w:trPr>
          <w:trHeight w:hRule="exact" w:val="808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8D33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05BFD">
              <w:rPr>
                <w:rFonts w:ascii="Times New Roman" w:hAnsi="Times New Roman" w:cs="Times New Roman"/>
                <w:sz w:val="28"/>
                <w:szCs w:val="28"/>
              </w:rPr>
              <w:t>учебник стр.</w:t>
            </w:r>
            <w:r w:rsidR="001C0528">
              <w:rPr>
                <w:rFonts w:ascii="Times New Roman" w:hAnsi="Times New Roman" w:cs="Times New Roman"/>
                <w:sz w:val="28"/>
                <w:szCs w:val="28"/>
              </w:rPr>
              <w:t>106-109</w:t>
            </w:r>
            <w:r w:rsidR="00B05B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05BFD" w:rsidRPr="00B05BF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тетр</w:t>
            </w:r>
            <w:proofErr w:type="spellEnd"/>
            <w:r w:rsidR="00B05BFD" w:rsidRPr="00B05BF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. </w:t>
            </w:r>
            <w:r w:rsidR="001C052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№2 </w:t>
            </w:r>
            <w:r w:rsidR="00B05BFD" w:rsidRPr="00B05BF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стр. </w:t>
            </w:r>
            <w:r w:rsidR="001C052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59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0D491A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146361"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упр. 205 </w:t>
            </w:r>
            <w:r w:rsidRPr="00FD5C45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(заголовок, план, тип текста)</w:t>
            </w:r>
          </w:p>
        </w:tc>
      </w:tr>
      <w:tr w:rsidR="004F7993" w:rsidRPr="00A0202A" w:rsidTr="00A12210">
        <w:trPr>
          <w:trHeight w:hRule="exact" w:val="1415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0B77" w:rsidRDefault="00170B77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523" w:rsidRPr="00685E82" w:rsidRDefault="004D452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9541CD" w:rsidRDefault="006304EA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="00F03864"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A021C3">
              <w:rPr>
                <w:rFonts w:ascii="Times New Roman" w:hAnsi="Times New Roman" w:cs="Times New Roman"/>
                <w:sz w:val="28"/>
                <w:szCs w:val="28"/>
              </w:rPr>
              <w:t xml:space="preserve">аудио </w:t>
            </w:r>
            <w:r w:rsidR="00A021C3" w:rsidRPr="00FD5C45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диктант</w:t>
            </w:r>
            <w:r w:rsidR="00716B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716B1D">
              <w:fldChar w:fldCharType="begin"/>
            </w:r>
            <w:r w:rsidR="00716B1D">
              <w:instrText xml:space="preserve"> HYPERLINK "https://infourok.ru/user/arslanova-ekaterina-vladimirovna/page/distancionka-2020-4b-klass" </w:instrText>
            </w:r>
            <w:r w:rsidR="00716B1D">
              <w:fldChar w:fldCharType="separate"/>
            </w:r>
            <w:r w:rsidR="00716B1D">
              <w:rPr>
                <w:rStyle w:val="affffff4"/>
              </w:rPr>
              <w:t>https://infourok.ru/user/arslanova-ekaterina-vladimirovna/page/distancionka-2020-4b-klass</w:t>
            </w:r>
            <w:r w:rsidR="00716B1D">
              <w:fldChar w:fldCharType="end"/>
            </w:r>
            <w:r w:rsidR="00716B1D">
              <w:t xml:space="preserve"> </w:t>
            </w:r>
            <w:r w:rsidR="007C62E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A021C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A072BE" w:rsidRPr="00685E82" w:rsidRDefault="007863FC" w:rsidP="0093499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7863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67FD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№6 стр. 156</w:t>
            </w:r>
            <w:r w:rsidR="00934995" w:rsidRPr="00A072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F7993" w:rsidRPr="00C34801" w:rsidTr="003E3E63">
        <w:trPr>
          <w:gridAfter w:val="2"/>
          <w:wAfter w:w="1009" w:type="dxa"/>
          <w:trHeight w:hRule="exact" w:val="572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72602CABDC2747D5A29080FDF67A38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605270BC9AD043809D131CDC6AA549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4F7993" w:rsidRPr="00A0202A" w:rsidTr="003E3E63">
        <w:trPr>
          <w:trHeight w:hRule="exact" w:val="303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D1D51" w:themeFill="accent3"/>
          </w:tcPr>
          <w:p w:rsidR="004F7993" w:rsidRPr="00C34801" w:rsidRDefault="00860EA0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15</w:t>
            </w:r>
            <w:r w:rsidR="00922DDE">
              <w:rPr>
                <w:sz w:val="28"/>
                <w:szCs w:val="28"/>
                <w:lang w:bidi="ru-RU"/>
              </w:rPr>
              <w:t>.05</w:t>
            </w:r>
          </w:p>
        </w:tc>
        <w:tc>
          <w:tcPr>
            <w:tcW w:w="2978" w:type="dxa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D1D51" w:themeFill="accent3"/>
          </w:tcPr>
          <w:p w:rsidR="004F7993" w:rsidRPr="00C34801" w:rsidRDefault="00860EA0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16</w:t>
            </w:r>
            <w:r w:rsidR="00922DDE">
              <w:rPr>
                <w:sz w:val="28"/>
                <w:szCs w:val="28"/>
                <w:lang w:bidi="ru-RU"/>
              </w:rPr>
              <w:t>.05</w:t>
            </w:r>
          </w:p>
        </w:tc>
        <w:tc>
          <w:tcPr>
            <w:tcW w:w="2978" w:type="dxa"/>
            <w:gridSpan w:val="3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F4472F">
        <w:trPr>
          <w:trHeight w:hRule="exact" w:val="536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6D2BE8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AA5EF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2BE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="00AA5EFA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5,8</w:t>
            </w:r>
            <w:r w:rsidRPr="006D2BE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 </w:t>
            </w:r>
            <w:r w:rsidR="00AA5EFA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82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Окр.мир</w:t>
            </w:r>
            <w:proofErr w:type="spellEnd"/>
            <w:r w:rsidR="00146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8" w:type="dxa"/>
            <w:gridSpan w:val="3"/>
          </w:tcPr>
          <w:p w:rsidR="004F7993" w:rsidRPr="00685E82" w:rsidRDefault="0014636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</w:tr>
      <w:tr w:rsidR="004F7993" w:rsidRPr="00A0202A" w:rsidTr="00D2246E">
        <w:trPr>
          <w:trHeight w:hRule="exact" w:val="1103"/>
        </w:trPr>
        <w:tc>
          <w:tcPr>
            <w:tcW w:w="837" w:type="dxa"/>
            <w:gridSpan w:val="2"/>
          </w:tcPr>
          <w:p w:rsidR="004F7993" w:rsidRPr="00A0202A" w:rsidRDefault="00CF5635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146361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6361" w:rsidRDefault="0014636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75.6pt;height:49.2pt" o:ole="">
                  <v:imagedata r:id="rId12" o:title=""/>
                </v:shape>
                <o:OLEObject Type="Embed" ProgID="Package" ShapeID="_x0000_i1046" DrawAspect="Icon" ObjectID="_1650729515" r:id="rId13"/>
              </w:object>
            </w:r>
          </w:p>
          <w:p w:rsidR="004F7993" w:rsidRPr="008270E6" w:rsidRDefault="00F4472F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FA0951" w:rsidRDefault="0014636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я/у,</w:t>
            </w:r>
            <w:r w:rsidR="008270E6" w:rsidRPr="008270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</w:t>
            </w:r>
            <w:r w:rsidR="00F4472F" w:rsidRPr="00F4472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пр. 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206</w:t>
            </w:r>
          </w:p>
        </w:tc>
        <w:tc>
          <w:tcPr>
            <w:tcW w:w="776" w:type="dxa"/>
          </w:tcPr>
          <w:p w:rsidR="004F7993" w:rsidRPr="00C34801" w:rsidRDefault="00CF5635" w:rsidP="004F7993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CF563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BF3316">
        <w:trPr>
          <w:trHeight w:hRule="exact" w:val="1131"/>
        </w:trPr>
        <w:tc>
          <w:tcPr>
            <w:tcW w:w="837" w:type="dxa"/>
            <w:gridSpan w:val="2"/>
          </w:tcPr>
          <w:p w:rsidR="004F7993" w:rsidRPr="00A0202A" w:rsidRDefault="00CF5635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Default="000353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314863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63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BAF" w:rsidRPr="00685E82" w:rsidRDefault="00F20BAF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567FDE" w:rsidRPr="00567FDE" w:rsidRDefault="00567FDE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67FD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Тест «Типы текстов»</w:t>
            </w:r>
          </w:p>
          <w:p w:rsidR="004F7993" w:rsidRPr="00740CDC" w:rsidRDefault="00567FDE" w:rsidP="004F7993">
            <w:pPr>
              <w:pStyle w:val="ab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4" w:history="1">
              <w:r w:rsidRPr="00D83EDE">
                <w:rPr>
                  <w:rStyle w:val="affffff4"/>
                </w:rPr>
                <w:t>https://testedu.ru/test/russkij-yazyik/4-klass/tipyi-tekstov.html</w:t>
              </w:r>
            </w:hyperlink>
            <w:r w:rsidRPr="00740C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76" w:type="dxa"/>
          </w:tcPr>
          <w:p w:rsidR="004F7993" w:rsidRPr="00740CDC" w:rsidRDefault="00CF5635" w:rsidP="004F7993">
            <w:pPr>
              <w:pStyle w:val="aa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CF563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1D70" w:rsidRDefault="00471D70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871DF3">
        <w:rPr>
          <w:rFonts w:ascii="Times New Roman" w:hAnsi="Times New Roman" w:cs="Times New Roman"/>
          <w:i/>
          <w:sz w:val="28"/>
          <w:szCs w:val="28"/>
        </w:rPr>
        <w:t>* - рекомендовано (по желанию)</w:t>
      </w:r>
    </w:p>
    <w:p w:rsidR="00995E20" w:rsidRDefault="00314863" w:rsidP="00995E20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 - кликните по встроенному документу</w:t>
      </w:r>
    </w:p>
    <w:p w:rsidR="00471D70" w:rsidRDefault="00471D70" w:rsidP="00995E20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 - материалы</w:t>
      </w:r>
    </w:p>
    <w:p w:rsidR="005B624C" w:rsidRPr="00A0202A" w:rsidRDefault="00995E20" w:rsidP="004E0B74">
      <w:pPr>
        <w:tabs>
          <w:tab w:val="left" w:pos="8205"/>
        </w:tabs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</w:t>
      </w:r>
      <w:r w:rsidR="00BC36B9" w:rsidRPr="00995E20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="00BC36B9" w:rsidRPr="00995E20">
        <w:rPr>
          <w:rFonts w:ascii="Times New Roman" w:hAnsi="Times New Roman" w:cs="Times New Roman"/>
          <w:i/>
          <w:sz w:val="28"/>
          <w:szCs w:val="28"/>
        </w:rPr>
        <w:t>- информация по ссылке</w:t>
      </w:r>
      <w:hyperlink r:id="rId15" w:history="1"/>
      <w:r w:rsidR="00BC36B9" w:rsidRPr="00D86AEF">
        <w:t xml:space="preserve"> </w:t>
      </w:r>
      <w:hyperlink r:id="rId16" w:history="1">
        <w:r w:rsidR="009A47ED" w:rsidRPr="005361DB">
          <w:rPr>
            <w:rStyle w:val="affffff4"/>
          </w:rPr>
          <w:t>https://infourok.ru/user/arslanova-ekaterina-vladimirovna/page/distancionka-2020-4b-klass</w:t>
        </w:r>
      </w:hyperlink>
      <w:r w:rsidR="009A47ED">
        <w:t xml:space="preserve"> </w:t>
      </w:r>
    </w:p>
    <w:sectPr w:rsidR="005B624C" w:rsidRPr="00A0202A" w:rsidSect="0037392E">
      <w:headerReference w:type="default" r:id="rId17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9CF" w:rsidRDefault="002C79CF" w:rsidP="00535661">
      <w:pPr>
        <w:spacing w:after="0" w:line="240" w:lineRule="auto"/>
      </w:pPr>
      <w:r>
        <w:separator/>
      </w:r>
    </w:p>
  </w:endnote>
  <w:endnote w:type="continuationSeparator" w:id="0">
    <w:p w:rsidR="002C79CF" w:rsidRDefault="002C79CF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9CF" w:rsidRDefault="002C79CF" w:rsidP="00535661">
      <w:pPr>
        <w:spacing w:after="0" w:line="240" w:lineRule="auto"/>
      </w:pPr>
      <w:r>
        <w:separator/>
      </w:r>
    </w:p>
  </w:footnote>
  <w:footnote w:type="continuationSeparator" w:id="0">
    <w:p w:rsidR="002C79CF" w:rsidRDefault="002C79CF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00605"/>
    <w:rsid w:val="00007F7A"/>
    <w:rsid w:val="00014A3D"/>
    <w:rsid w:val="00030727"/>
    <w:rsid w:val="00030A64"/>
    <w:rsid w:val="0003537B"/>
    <w:rsid w:val="00035DAB"/>
    <w:rsid w:val="00036B61"/>
    <w:rsid w:val="000439DA"/>
    <w:rsid w:val="00043F6C"/>
    <w:rsid w:val="00047640"/>
    <w:rsid w:val="00051174"/>
    <w:rsid w:val="0006395D"/>
    <w:rsid w:val="00066119"/>
    <w:rsid w:val="00073F67"/>
    <w:rsid w:val="00076B13"/>
    <w:rsid w:val="00076F3C"/>
    <w:rsid w:val="00080EFE"/>
    <w:rsid w:val="00083FAA"/>
    <w:rsid w:val="0009304F"/>
    <w:rsid w:val="00097E3B"/>
    <w:rsid w:val="000D491A"/>
    <w:rsid w:val="000E2699"/>
    <w:rsid w:val="000E2DC2"/>
    <w:rsid w:val="000F72A6"/>
    <w:rsid w:val="001402B2"/>
    <w:rsid w:val="00146361"/>
    <w:rsid w:val="0015313C"/>
    <w:rsid w:val="00166B0C"/>
    <w:rsid w:val="001705E5"/>
    <w:rsid w:val="00170B77"/>
    <w:rsid w:val="001904C2"/>
    <w:rsid w:val="001939D6"/>
    <w:rsid w:val="001A4590"/>
    <w:rsid w:val="001A7D1C"/>
    <w:rsid w:val="001A7DC8"/>
    <w:rsid w:val="001C0528"/>
    <w:rsid w:val="001C0802"/>
    <w:rsid w:val="001C1491"/>
    <w:rsid w:val="001D3C80"/>
    <w:rsid w:val="001E66F0"/>
    <w:rsid w:val="001E716E"/>
    <w:rsid w:val="00202769"/>
    <w:rsid w:val="00252CC9"/>
    <w:rsid w:val="00274C5A"/>
    <w:rsid w:val="00286616"/>
    <w:rsid w:val="002A14B7"/>
    <w:rsid w:val="002C3B9C"/>
    <w:rsid w:val="002C79CF"/>
    <w:rsid w:val="002E4997"/>
    <w:rsid w:val="002F1147"/>
    <w:rsid w:val="00314863"/>
    <w:rsid w:val="003172A0"/>
    <w:rsid w:val="00330804"/>
    <w:rsid w:val="00332C5E"/>
    <w:rsid w:val="00372AA3"/>
    <w:rsid w:val="0037392E"/>
    <w:rsid w:val="00374B6F"/>
    <w:rsid w:val="00387D46"/>
    <w:rsid w:val="00394E78"/>
    <w:rsid w:val="003975C5"/>
    <w:rsid w:val="003A186B"/>
    <w:rsid w:val="003D385A"/>
    <w:rsid w:val="003E3E63"/>
    <w:rsid w:val="00426221"/>
    <w:rsid w:val="004440C8"/>
    <w:rsid w:val="0044506E"/>
    <w:rsid w:val="00466603"/>
    <w:rsid w:val="00471D70"/>
    <w:rsid w:val="004A22A6"/>
    <w:rsid w:val="004A4FD1"/>
    <w:rsid w:val="004A52A6"/>
    <w:rsid w:val="004B0AB7"/>
    <w:rsid w:val="004C1ED9"/>
    <w:rsid w:val="004C36B1"/>
    <w:rsid w:val="004D4523"/>
    <w:rsid w:val="004D64C8"/>
    <w:rsid w:val="004E0B74"/>
    <w:rsid w:val="004F1245"/>
    <w:rsid w:val="004F6E1F"/>
    <w:rsid w:val="004F7993"/>
    <w:rsid w:val="0050228A"/>
    <w:rsid w:val="00521725"/>
    <w:rsid w:val="00535661"/>
    <w:rsid w:val="00553F79"/>
    <w:rsid w:val="00567FDE"/>
    <w:rsid w:val="005803C1"/>
    <w:rsid w:val="00583006"/>
    <w:rsid w:val="005944EC"/>
    <w:rsid w:val="005B624C"/>
    <w:rsid w:val="005B6801"/>
    <w:rsid w:val="005C7E06"/>
    <w:rsid w:val="005D5320"/>
    <w:rsid w:val="005D5B9C"/>
    <w:rsid w:val="005F79EB"/>
    <w:rsid w:val="0060362D"/>
    <w:rsid w:val="00616516"/>
    <w:rsid w:val="00625E3D"/>
    <w:rsid w:val="006304EA"/>
    <w:rsid w:val="0063644D"/>
    <w:rsid w:val="00660FB8"/>
    <w:rsid w:val="0067074B"/>
    <w:rsid w:val="00676ABB"/>
    <w:rsid w:val="00681270"/>
    <w:rsid w:val="00685E82"/>
    <w:rsid w:val="00690FB9"/>
    <w:rsid w:val="006B6F1F"/>
    <w:rsid w:val="006D2BE8"/>
    <w:rsid w:val="00714B42"/>
    <w:rsid w:val="00716B1D"/>
    <w:rsid w:val="00740CDC"/>
    <w:rsid w:val="0075253B"/>
    <w:rsid w:val="0075656B"/>
    <w:rsid w:val="007863FC"/>
    <w:rsid w:val="007B0DFC"/>
    <w:rsid w:val="007B1533"/>
    <w:rsid w:val="007B786C"/>
    <w:rsid w:val="007C09C1"/>
    <w:rsid w:val="007C4F62"/>
    <w:rsid w:val="007C62EE"/>
    <w:rsid w:val="007C74BA"/>
    <w:rsid w:val="007F0F79"/>
    <w:rsid w:val="007F0F7C"/>
    <w:rsid w:val="007F5ACF"/>
    <w:rsid w:val="0082378B"/>
    <w:rsid w:val="008255F7"/>
    <w:rsid w:val="00825BAE"/>
    <w:rsid w:val="00826000"/>
    <w:rsid w:val="008270E6"/>
    <w:rsid w:val="00846E49"/>
    <w:rsid w:val="008538FD"/>
    <w:rsid w:val="00860EA0"/>
    <w:rsid w:val="00871DF3"/>
    <w:rsid w:val="008722B6"/>
    <w:rsid w:val="008A5A34"/>
    <w:rsid w:val="008C16EB"/>
    <w:rsid w:val="008D33D3"/>
    <w:rsid w:val="008E557B"/>
    <w:rsid w:val="008F211C"/>
    <w:rsid w:val="00903CB0"/>
    <w:rsid w:val="0091517A"/>
    <w:rsid w:val="00920E9F"/>
    <w:rsid w:val="00922DDE"/>
    <w:rsid w:val="00926566"/>
    <w:rsid w:val="00934995"/>
    <w:rsid w:val="009363D5"/>
    <w:rsid w:val="009478D4"/>
    <w:rsid w:val="009541CD"/>
    <w:rsid w:val="00964E19"/>
    <w:rsid w:val="00986B18"/>
    <w:rsid w:val="00995E20"/>
    <w:rsid w:val="009A47ED"/>
    <w:rsid w:val="009A487A"/>
    <w:rsid w:val="009A77D6"/>
    <w:rsid w:val="009A7E49"/>
    <w:rsid w:val="009C167F"/>
    <w:rsid w:val="009C565C"/>
    <w:rsid w:val="009D4BA3"/>
    <w:rsid w:val="009E377E"/>
    <w:rsid w:val="009E3F55"/>
    <w:rsid w:val="009F1947"/>
    <w:rsid w:val="00A0202A"/>
    <w:rsid w:val="00A021C3"/>
    <w:rsid w:val="00A05B48"/>
    <w:rsid w:val="00A072BE"/>
    <w:rsid w:val="00A107DD"/>
    <w:rsid w:val="00A12210"/>
    <w:rsid w:val="00A36252"/>
    <w:rsid w:val="00A365C5"/>
    <w:rsid w:val="00A42395"/>
    <w:rsid w:val="00A66102"/>
    <w:rsid w:val="00A73265"/>
    <w:rsid w:val="00A76298"/>
    <w:rsid w:val="00A86FA8"/>
    <w:rsid w:val="00AA039A"/>
    <w:rsid w:val="00AA5EFA"/>
    <w:rsid w:val="00AB412B"/>
    <w:rsid w:val="00AB75EF"/>
    <w:rsid w:val="00AC42CB"/>
    <w:rsid w:val="00AF628F"/>
    <w:rsid w:val="00B05BFD"/>
    <w:rsid w:val="00B34BD7"/>
    <w:rsid w:val="00B761C6"/>
    <w:rsid w:val="00B7649A"/>
    <w:rsid w:val="00B872C4"/>
    <w:rsid w:val="00BA0019"/>
    <w:rsid w:val="00BB46D1"/>
    <w:rsid w:val="00BB5990"/>
    <w:rsid w:val="00BC36B9"/>
    <w:rsid w:val="00BF3316"/>
    <w:rsid w:val="00BF540B"/>
    <w:rsid w:val="00C12F55"/>
    <w:rsid w:val="00C16082"/>
    <w:rsid w:val="00C2626E"/>
    <w:rsid w:val="00C34801"/>
    <w:rsid w:val="00C50C34"/>
    <w:rsid w:val="00C71952"/>
    <w:rsid w:val="00C7394E"/>
    <w:rsid w:val="00C83202"/>
    <w:rsid w:val="00C93BA7"/>
    <w:rsid w:val="00C94A5E"/>
    <w:rsid w:val="00CB61D8"/>
    <w:rsid w:val="00CC09D2"/>
    <w:rsid w:val="00CC68CB"/>
    <w:rsid w:val="00CD3319"/>
    <w:rsid w:val="00CE284D"/>
    <w:rsid w:val="00CF4E30"/>
    <w:rsid w:val="00CF5635"/>
    <w:rsid w:val="00D05149"/>
    <w:rsid w:val="00D2246E"/>
    <w:rsid w:val="00D36072"/>
    <w:rsid w:val="00D43B48"/>
    <w:rsid w:val="00D45B49"/>
    <w:rsid w:val="00D46CD4"/>
    <w:rsid w:val="00D52DA7"/>
    <w:rsid w:val="00D55EF5"/>
    <w:rsid w:val="00D730A3"/>
    <w:rsid w:val="00D74F6A"/>
    <w:rsid w:val="00DA057C"/>
    <w:rsid w:val="00DA4BE1"/>
    <w:rsid w:val="00DB19A0"/>
    <w:rsid w:val="00DC2669"/>
    <w:rsid w:val="00DE3BE7"/>
    <w:rsid w:val="00E1450F"/>
    <w:rsid w:val="00E80CBB"/>
    <w:rsid w:val="00E861B8"/>
    <w:rsid w:val="00E86D54"/>
    <w:rsid w:val="00EA36B2"/>
    <w:rsid w:val="00EA567A"/>
    <w:rsid w:val="00EC6623"/>
    <w:rsid w:val="00EE0617"/>
    <w:rsid w:val="00EE1220"/>
    <w:rsid w:val="00EF54D7"/>
    <w:rsid w:val="00EF7981"/>
    <w:rsid w:val="00F03864"/>
    <w:rsid w:val="00F108E1"/>
    <w:rsid w:val="00F132F8"/>
    <w:rsid w:val="00F20BAF"/>
    <w:rsid w:val="00F22CA6"/>
    <w:rsid w:val="00F4472F"/>
    <w:rsid w:val="00F568D7"/>
    <w:rsid w:val="00F72EB9"/>
    <w:rsid w:val="00F74A1A"/>
    <w:rsid w:val="00F75D58"/>
    <w:rsid w:val="00F90BAB"/>
    <w:rsid w:val="00FA0951"/>
    <w:rsid w:val="00FA406F"/>
    <w:rsid w:val="00FB3CB9"/>
    <w:rsid w:val="00FC665E"/>
    <w:rsid w:val="00FD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E7D26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9"/>
    <w:unhideWhenUsed/>
    <w:qFormat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9"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4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infourok.ru/user/arslanova-ekaterina-vladimirovna/page/distancionka-2020-4b-klas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q2u.ru/tests/test/run/102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infourok.ru/backOffice/pageEdit/217767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stedu.ru/test/russkij-yazyik/4-klass/tipyi-tekstov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6DE4DADB149238EC14B46DFECB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B3493-E408-422E-A439-6DB6AE9A89B2}"/>
      </w:docPartPr>
      <w:docPartBody>
        <w:p w:rsidR="00737B14" w:rsidRDefault="00857667">
          <w:pPr>
            <w:pStyle w:val="E7D6DE4DADB149238EC14B46DFECB501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930BABACCD9345F597D1A85A0532D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2DEE9-136E-4FC7-BFA5-17695F6B4653}"/>
      </w:docPartPr>
      <w:docPartBody>
        <w:p w:rsidR="00737B14" w:rsidRDefault="00857667">
          <w:pPr>
            <w:pStyle w:val="930BABACCD9345F597D1A85A0532DB7D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83453F2E93E24C068CC755A79E55E9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97BEF5-8169-4DFA-9A49-45661B9E699D}"/>
      </w:docPartPr>
      <w:docPartBody>
        <w:p w:rsidR="00CF7FB5" w:rsidRDefault="00541CA2" w:rsidP="00541CA2">
          <w:pPr>
            <w:pStyle w:val="83453F2E93E24C068CC755A79E55E9E1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89FA0946B9A3466BAC427B3BAEC62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05C544-F858-4C8C-AEE4-67E717AF865F}"/>
      </w:docPartPr>
      <w:docPartBody>
        <w:p w:rsidR="00CF7FB5" w:rsidRDefault="00541CA2" w:rsidP="00541CA2">
          <w:pPr>
            <w:pStyle w:val="89FA0946B9A3466BAC427B3BAEC624E9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72602CABDC2747D5A29080FDF67A38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1C57D-C27E-4F30-BE99-0CB2084CA565}"/>
      </w:docPartPr>
      <w:docPartBody>
        <w:p w:rsidR="00CF7FB5" w:rsidRDefault="00541CA2" w:rsidP="00541CA2">
          <w:pPr>
            <w:pStyle w:val="72602CABDC2747D5A29080FDF67A383D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605270BC9AD043809D131CDC6AA54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D12F10-16A1-4AFE-BDB2-3F870F3A3375}"/>
      </w:docPartPr>
      <w:docPartBody>
        <w:p w:rsidR="00CF7FB5" w:rsidRDefault="00541CA2" w:rsidP="00541CA2">
          <w:pPr>
            <w:pStyle w:val="605270BC9AD043809D131CDC6AA54918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0B1310"/>
    <w:rsid w:val="00200BE4"/>
    <w:rsid w:val="00207669"/>
    <w:rsid w:val="002F134D"/>
    <w:rsid w:val="003345C6"/>
    <w:rsid w:val="0042796E"/>
    <w:rsid w:val="004644E7"/>
    <w:rsid w:val="00541CA2"/>
    <w:rsid w:val="006C6CFD"/>
    <w:rsid w:val="00737B14"/>
    <w:rsid w:val="00765A58"/>
    <w:rsid w:val="00781B49"/>
    <w:rsid w:val="00857667"/>
    <w:rsid w:val="00864D78"/>
    <w:rsid w:val="008740D4"/>
    <w:rsid w:val="008D1D2B"/>
    <w:rsid w:val="009730B9"/>
    <w:rsid w:val="00A476D8"/>
    <w:rsid w:val="00AD4525"/>
    <w:rsid w:val="00BD062F"/>
    <w:rsid w:val="00CF7FB5"/>
    <w:rsid w:val="00D135C7"/>
    <w:rsid w:val="00D52271"/>
    <w:rsid w:val="00DE171A"/>
    <w:rsid w:val="00EC1FD2"/>
    <w:rsid w:val="00F4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541CA2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83453F2E93E24C068CC755A79E55E9E1">
    <w:name w:val="83453F2E93E24C068CC755A79E55E9E1"/>
    <w:rsid w:val="00541CA2"/>
  </w:style>
  <w:style w:type="paragraph" w:customStyle="1" w:styleId="89FA0946B9A3466BAC427B3BAEC624E9">
    <w:name w:val="89FA0946B9A3466BAC427B3BAEC624E9"/>
    <w:rsid w:val="00541CA2"/>
  </w:style>
  <w:style w:type="paragraph" w:customStyle="1" w:styleId="72602CABDC2747D5A29080FDF67A383D">
    <w:name w:val="72602CABDC2747D5A29080FDF67A383D"/>
    <w:rsid w:val="00541CA2"/>
  </w:style>
  <w:style w:type="paragraph" w:customStyle="1" w:styleId="605270BC9AD043809D131CDC6AA54918">
    <w:name w:val="605270BC9AD043809D131CDC6AA54918"/>
    <w:rsid w:val="00541C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39292E-2E97-4DB3-B362-E47154BAD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2020-05-11T12:38:00Z</dcterms:created>
  <dcterms:modified xsi:type="dcterms:W3CDTF">2020-05-11T14:12:00Z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