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15" w:type="pct"/>
        <w:tblLayout w:type="fixed"/>
        <w:tblLook w:val="0600" w:firstRow="0" w:lastRow="0" w:firstColumn="0" w:lastColumn="0" w:noHBand="1" w:noVBand="1"/>
      </w:tblPr>
      <w:tblGrid>
        <w:gridCol w:w="640"/>
        <w:gridCol w:w="197"/>
        <w:gridCol w:w="1570"/>
        <w:gridCol w:w="2978"/>
        <w:gridCol w:w="776"/>
        <w:gridCol w:w="1633"/>
        <w:gridCol w:w="1969"/>
        <w:gridCol w:w="6"/>
        <w:gridCol w:w="1003"/>
      </w:tblGrid>
      <w:tr w:rsidR="005B624C" w:rsidRPr="00A0202A" w:rsidTr="00E861B8">
        <w:trPr>
          <w:gridAfter w:val="1"/>
          <w:wAfter w:w="1003" w:type="dxa"/>
          <w:trHeight w:hRule="exact" w:val="1363"/>
        </w:trPr>
        <w:tc>
          <w:tcPr>
            <w:tcW w:w="641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9129" w:type="dxa"/>
            <w:gridSpan w:val="7"/>
          </w:tcPr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br/>
            </w:r>
            <w:r w:rsidR="00660FB8">
              <w:rPr>
                <w:lang w:bidi="ru-RU"/>
              </w:rPr>
              <w:t>4</w:t>
            </w:r>
            <w:proofErr w:type="gramStart"/>
            <w:r w:rsidR="00660FB8">
              <w:rPr>
                <w:lang w:bidi="ru-RU"/>
              </w:rPr>
              <w:t>Б  класс</w:t>
            </w:r>
            <w:proofErr w:type="gramEnd"/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E861B8">
        <w:trPr>
          <w:gridAfter w:val="2"/>
          <w:wAfter w:w="1009" w:type="dxa"/>
          <w:trHeight w:hRule="exact" w:val="698"/>
        </w:trPr>
        <w:tc>
          <w:tcPr>
            <w:tcW w:w="838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2C567A" w:themeFill="accent1"/>
          </w:tcPr>
          <w:p w:rsidR="00660FB8" w:rsidRPr="00C34801" w:rsidRDefault="009478D4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</w:t>
            </w:r>
            <w:r w:rsidR="00681270">
              <w:rPr>
                <w:sz w:val="28"/>
                <w:szCs w:val="28"/>
                <w:lang w:bidi="ru-RU"/>
              </w:rPr>
              <w:t>7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2C567A" w:themeFill="accent1"/>
          </w:tcPr>
          <w:p w:rsidR="00660FB8" w:rsidRPr="00C34801" w:rsidRDefault="009478D4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</w:t>
            </w:r>
            <w:r w:rsidR="00681270">
              <w:rPr>
                <w:sz w:val="28"/>
                <w:szCs w:val="28"/>
                <w:lang w:bidi="ru-RU"/>
              </w:rPr>
              <w:t>8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553F79" w:rsidRPr="00A0202A" w:rsidTr="00E861B8">
        <w:trPr>
          <w:trHeight w:hRule="exact" w:val="1318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553F79" w:rsidRPr="00274C5A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374B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арифметический</w:t>
            </w:r>
            <w:r w:rsidR="00374B6F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диктант</w:t>
            </w:r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kahoot</w:t>
            </w:r>
            <w:proofErr w:type="spellEnd"/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it</w:t>
            </w:r>
            <w:r w:rsid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07149486</w:t>
            </w:r>
            <w:proofErr w:type="gramEnd"/>
            <w:r w:rsidR="007F5A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стр.60</w:t>
            </w:r>
            <w:r w:rsidR="00274C5A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7F5ACF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7, 8</w:t>
            </w: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стр</w:t>
            </w:r>
            <w:r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. </w:t>
            </w:r>
            <w:r w:rsidR="007F5ACF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61</w:t>
            </w:r>
            <w:r w:rsidR="00EE0617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№ 10 стр. 62</w:t>
            </w:r>
            <w:r w:rsidR="007C09C1" w:rsidRPr="00274C5A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я/у,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76B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</w:t>
            </w:r>
            <w:r w:rsidR="00EE06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63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4590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1A4590" w:rsidRPr="00C2626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</w:t>
            </w:r>
            <w:r w:rsidR="00EE0617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6</w:t>
            </w:r>
            <w:r w:rsidRPr="00C2626E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стр. </w:t>
            </w:r>
            <w:r w:rsidR="00EE0617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63</w:t>
            </w:r>
          </w:p>
        </w:tc>
      </w:tr>
      <w:tr w:rsidR="00553F79" w:rsidRPr="00A0202A" w:rsidTr="007B786C">
        <w:trPr>
          <w:trHeight w:hRule="exact" w:val="1279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CC68CB">
              <w:rPr>
                <w:rFonts w:ascii="Times New Roman" w:hAnsi="Times New Roman" w:cs="Times New Roman"/>
                <w:sz w:val="28"/>
                <w:szCs w:val="28"/>
              </w:rPr>
              <w:t>, стр. 1</w:t>
            </w:r>
            <w:r w:rsidR="00964E19">
              <w:rPr>
                <w:rFonts w:ascii="Times New Roman" w:hAnsi="Times New Roman" w:cs="Times New Roman"/>
                <w:sz w:val="28"/>
                <w:szCs w:val="28"/>
              </w:rPr>
              <w:t>10-111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CC68C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964E1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85</w:t>
            </w:r>
            <w:r w:rsidR="0044506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r w:rsidR="00964E1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тест </w:t>
            </w:r>
            <w:hyperlink r:id="rId11" w:history="1">
              <w:r w:rsidR="00964E19" w:rsidRPr="005263AD">
                <w:rPr>
                  <w:rStyle w:val="affffff4"/>
                </w:rPr>
                <w:t>https://onlinetestpad.com/ru/testview/48775-glagol-4-klass</w:t>
              </w:r>
            </w:hyperlink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553F79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7F7A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F7A" w:rsidRPr="00685E82" w:rsidRDefault="00007F7A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553F79" w:rsidRPr="008F211C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043F6C"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043F6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187</w:t>
            </w:r>
            <w:r w:rsidR="00043F6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r w:rsidR="00043F6C">
              <w:rPr>
                <w:rFonts w:ascii="Times New Roman" w:hAnsi="Times New Roman" w:cs="Times New Roman"/>
                <w:sz w:val="28"/>
                <w:szCs w:val="28"/>
              </w:rPr>
              <w:t xml:space="preserve">видеоурок </w:t>
            </w:r>
            <w:hyperlink r:id="rId12" w:history="1">
              <w:r w:rsidR="00043F6C">
                <w:rPr>
                  <w:rStyle w:val="affffff4"/>
                </w:rPr>
                <w:t>https://www.youtube.com/watch?v=OJRU0vFzIa4</w:t>
              </w:r>
            </w:hyperlink>
          </w:p>
          <w:p w:rsidR="00080EFE" w:rsidRPr="00685E82" w:rsidRDefault="00080EFE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79" w:rsidRPr="00A0202A" w:rsidTr="00036B61">
        <w:trPr>
          <w:trHeight w:hRule="exact" w:val="1708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681270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  <w:tc>
          <w:tcPr>
            <w:tcW w:w="2978" w:type="dxa"/>
          </w:tcPr>
          <w:p w:rsidR="00036B61" w:rsidRPr="00036B61" w:rsidRDefault="00036B61" w:rsidP="00036B61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Вн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/чт. </w:t>
            </w:r>
            <w:r w:rsidRPr="00036B6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"Рассказ танкиста". </w:t>
            </w:r>
            <w:proofErr w:type="spellStart"/>
            <w:r w:rsidRPr="00036B6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  <w:r w:rsidRPr="00036B6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Твардовский</w:t>
            </w:r>
            <w:proofErr w:type="spellEnd"/>
            <w:r w:rsidRPr="00036B6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наизусть </w:t>
            </w:r>
            <w:r w:rsidRPr="00036B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(видеозапись) до 05.05.2020</w:t>
            </w:r>
          </w:p>
          <w:p w:rsidR="00036B61" w:rsidRPr="001904C2" w:rsidRDefault="00036B61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553F79" w:rsidRPr="00036B61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36B6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036B61" w:rsidRDefault="00036B61" w:rsidP="00036B61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</w:p>
          <w:p w:rsidR="00553F79" w:rsidRPr="00036B61" w:rsidRDefault="00553F79" w:rsidP="00036B61">
            <w:pPr>
              <w:shd w:val="clear" w:color="auto" w:fill="F9F9F9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E861B8">
        <w:trPr>
          <w:trHeight w:hRule="exact" w:val="2251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71DF3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*Весенний сезон включает только олимпиады углубленного уровня.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дистанционная олимпиада «ИНФОУРОК»/ </w:t>
            </w:r>
            <w:r w:rsidRPr="00871DF3">
              <w:rPr>
                <w:rFonts w:ascii="Times New Roman" w:hAnsi="Times New Roman" w:cs="Times New Roman"/>
                <w:i/>
                <w:szCs w:val="20"/>
              </w:rPr>
              <w:t>коды доступа</w:t>
            </w: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hyperlink r:id="rId13" w:history="1">
              <w:r w:rsidRPr="00871DF3">
                <w:rPr>
                  <w:i/>
                  <w:color w:val="0000FF"/>
                  <w:sz w:val="18"/>
                  <w:u w:val="single"/>
                </w:rPr>
                <w:t>https://infourok.ru/user/arslanova-ekaterina-vladimirovna/page/distancionka-2020-4b-klass</w:t>
              </w:r>
            </w:hyperlink>
            <w:r w:rsidRPr="00871DF3">
              <w:rPr>
                <w:i/>
                <w:color w:val="auto"/>
                <w:sz w:val="18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A107DD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9E3F5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8D33D3" w:rsidRPr="00E1450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тест</w:t>
            </w:r>
            <w:r w:rsidR="008D3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="00E1450F">
                <w:rPr>
                  <w:rStyle w:val="affffff4"/>
                </w:rPr>
                <w:t>https://onlinetestpad.com/ru/testview/49003-priroda-rossii-4-klass</w:t>
              </w:r>
            </w:hyperlink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00060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2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83453F2E93E24C068CC755A79E55E9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89FA0946B9A3466BAC427B3BAEC62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4F7993" w:rsidRPr="00A0202A" w:rsidTr="00E861B8">
        <w:trPr>
          <w:trHeight w:hRule="exact" w:val="28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072C7" w:themeFill="accent2"/>
          </w:tcPr>
          <w:p w:rsidR="004F7993" w:rsidRPr="00C34801" w:rsidRDefault="009478D4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2</w:t>
            </w:r>
            <w:r w:rsidR="00681270">
              <w:rPr>
                <w:sz w:val="28"/>
                <w:szCs w:val="28"/>
                <w:lang w:bidi="ru-RU"/>
              </w:rPr>
              <w:t>9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072C7" w:themeFill="accent2"/>
          </w:tcPr>
          <w:p w:rsidR="004F7993" w:rsidRPr="00C34801" w:rsidRDefault="00681270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30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825BAE">
        <w:trPr>
          <w:trHeight w:hRule="exact" w:val="1299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F7C" w:rsidRPr="00685E82" w:rsidRDefault="007F0F7C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030A64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 я/</w:t>
            </w:r>
            <w:proofErr w:type="gramStart"/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у, 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  <w:proofErr w:type="gramEnd"/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65,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№ 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6, 8, 9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66</w:t>
            </w:r>
            <w:r w:rsidR="005D532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</w:p>
        </w:tc>
        <w:tc>
          <w:tcPr>
            <w:tcW w:w="776" w:type="dxa"/>
          </w:tcPr>
          <w:p w:rsidR="004F7993" w:rsidRPr="00330804" w:rsidRDefault="004F7993" w:rsidP="004F7993">
            <w:pPr>
              <w:pStyle w:val="aa"/>
              <w:rPr>
                <w:sz w:val="28"/>
                <w:szCs w:val="28"/>
                <w:highlight w:val="cyan"/>
              </w:rPr>
            </w:pPr>
            <w:r w:rsidRPr="00825BAE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BAE" w:rsidRPr="00685E82" w:rsidRDefault="00825BAE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5.6pt;height:49.2pt" o:ole="">
                  <v:imagedata r:id="rId15" o:title=""/>
                </v:shape>
                <o:OLEObject Type="Embed" ProgID="PowerPoint.Show.8" ShapeID="_x0000_i1035" DrawAspect="Icon" ObjectID="_1649451842" r:id="rId16"/>
              </w:object>
            </w:r>
          </w:p>
        </w:tc>
        <w:tc>
          <w:tcPr>
            <w:tcW w:w="2978" w:type="dxa"/>
            <w:gridSpan w:val="3"/>
          </w:tcPr>
          <w:p w:rsidR="004F7993" w:rsidRPr="00825BAE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я/у,</w:t>
            </w:r>
            <w:r w:rsidR="00EE0617">
              <w:rPr>
                <w:rFonts w:ascii="Times New Roman" w:hAnsi="Times New Roman" w:cs="Times New Roman"/>
                <w:sz w:val="28"/>
                <w:szCs w:val="28"/>
              </w:rPr>
              <w:t xml:space="preserve"> стр. 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1,3 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стр.</w:t>
            </w:r>
            <w:r w:rsidR="00EE061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68</w:t>
            </w:r>
            <w:r w:rsidR="00825BAE" w:rsidRPr="00825B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25BAE" w:rsidRPr="00986B18">
              <w:rPr>
                <w:rFonts w:ascii="Times New Roman" w:hAnsi="Times New Roman" w:cs="Times New Roman"/>
                <w:sz w:val="24"/>
                <w:szCs w:val="24"/>
              </w:rPr>
              <w:t>презент</w:t>
            </w:r>
            <w:r w:rsidR="00986B18" w:rsidRPr="00986B18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</w:p>
          <w:p w:rsidR="00825BAE" w:rsidRPr="00685E82" w:rsidRDefault="00825BAE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>
                <w:rPr>
                  <w:rStyle w:val="affffff4"/>
                </w:rPr>
                <w:t>https://infourok.ru/backOffice/pageEdit/217827</w:t>
              </w:r>
            </w:hyperlink>
          </w:p>
        </w:tc>
      </w:tr>
      <w:tr w:rsidR="004F7993" w:rsidRPr="00A0202A" w:rsidTr="00DE3BE7">
        <w:trPr>
          <w:trHeight w:hRule="exact" w:val="1285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8D33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42395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 материала для </w:t>
            </w:r>
            <w:proofErr w:type="spellStart"/>
            <w:r w:rsidR="00A42395"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5D5B9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D5B9C">
              <w:rPr>
                <w:rFonts w:ascii="Times New Roman" w:hAnsi="Times New Roman" w:cs="Times New Roman"/>
                <w:sz w:val="28"/>
                <w:szCs w:val="28"/>
              </w:rPr>
              <w:t>113, Узелки на память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D5B9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упр.193</w:t>
            </w:r>
            <w:r w:rsidR="00B764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4F7993" w:rsidRPr="00A0202A" w:rsidTr="00036B61">
        <w:trPr>
          <w:trHeight w:hRule="exact" w:val="1267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0B77" w:rsidRPr="00685E82" w:rsidRDefault="00170B77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9541CD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5D5B9C" w:rsidRPr="00043F6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5D5B9C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 w:rsidR="00DE3B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E3BE7" w:rsidRPr="00DE3BE7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5D5B9C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192</w:t>
            </w:r>
            <w:r w:rsidR="007C62E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FA406F" w:rsidRPr="00685E82" w:rsidRDefault="00A42395" w:rsidP="0093499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99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лэпбук</w:t>
            </w:r>
            <w:proofErr w:type="spellEnd"/>
            <w:r w:rsidRPr="0093499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«9 МАЯ»</w:t>
            </w:r>
            <w:r w:rsidR="009349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</w:rPr>
              <w:t>сдать до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05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4995" w:rsidRPr="0093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</w:tr>
      <w:tr w:rsidR="004F7993" w:rsidRPr="00A0202A" w:rsidTr="00000605">
        <w:trPr>
          <w:trHeight w:hRule="exact" w:val="69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EE1220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72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72602CABDC2747D5A29080FDF67A3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605270BC9AD043809D131CDC6AA54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D1D51" w:themeFill="accent3"/>
          </w:tcPr>
          <w:p w:rsidR="004F7993" w:rsidRPr="00C34801" w:rsidRDefault="00922DDE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01.05</w:t>
            </w:r>
          </w:p>
        </w:tc>
        <w:tc>
          <w:tcPr>
            <w:tcW w:w="2978" w:type="dxa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D1D51" w:themeFill="accent3"/>
          </w:tcPr>
          <w:p w:rsidR="004F7993" w:rsidRPr="00C34801" w:rsidRDefault="00922DDE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>02.05</w:t>
            </w:r>
          </w:p>
        </w:tc>
        <w:tc>
          <w:tcPr>
            <w:tcW w:w="2978" w:type="dxa"/>
            <w:gridSpan w:val="3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8722B6">
        <w:trPr>
          <w:trHeight w:hRule="exact" w:val="81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1E66F0">
        <w:trPr>
          <w:trHeight w:hRule="exact" w:val="1076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ОМРК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1E66F0" w:rsidRPr="00922DDE" w:rsidRDefault="00394E78" w:rsidP="001E66F0">
            <w:pPr>
              <w:rPr>
                <w:rFonts w:ascii="Times New Roman" w:eastAsia="Times New Roman" w:hAnsi="Times New Roman" w:cs="Times New Roman"/>
                <w:color w:val="F2F2F2" w:themeColor="background1" w:themeShade="F2"/>
                <w:sz w:val="24"/>
                <w:szCs w:val="24"/>
              </w:rPr>
            </w:pPr>
            <w:r w:rsidRPr="00922DDE">
              <w:rPr>
                <w:rFonts w:ascii="Times New Roman" w:hAnsi="Times New Roman" w:cs="Times New Roman"/>
                <w:color w:val="F2F2F2" w:themeColor="background1" w:themeShade="F2"/>
                <w:sz w:val="28"/>
                <w:szCs w:val="28"/>
              </w:rPr>
              <w:t xml:space="preserve">⸹ </w:t>
            </w:r>
            <w:r w:rsidR="00FA0951" w:rsidRPr="00922DDE">
              <w:rPr>
                <w:rFonts w:ascii="Times New Roman" w:hAnsi="Times New Roman" w:cs="Times New Roman"/>
                <w:color w:val="F2F2F2" w:themeColor="background1" w:themeShade="F2"/>
                <w:sz w:val="28"/>
                <w:szCs w:val="28"/>
              </w:rPr>
              <w:t>«</w:t>
            </w:r>
            <w:r w:rsidR="0075253B" w:rsidRPr="00922DDE">
              <w:rPr>
                <w:rFonts w:ascii="Times New Roman" w:hAnsi="Times New Roman" w:cs="Times New Roman"/>
                <w:color w:val="F2F2F2" w:themeColor="background1" w:themeShade="F2"/>
                <w:sz w:val="24"/>
                <w:szCs w:val="24"/>
              </w:rPr>
              <w:t>Милосердие, забота о слабых, взаимопомощь.</w:t>
            </w:r>
            <w:r w:rsidR="001E66F0" w:rsidRPr="00922DDE">
              <w:rPr>
                <w:rFonts w:ascii="Times New Roman" w:eastAsia="Times New Roman" w:hAnsi="Times New Roman" w:cs="Times New Roman"/>
                <w:color w:val="F2F2F2" w:themeColor="background1" w:themeShade="F2"/>
                <w:sz w:val="24"/>
                <w:szCs w:val="24"/>
              </w:rPr>
              <w:t>» читать</w:t>
            </w:r>
          </w:p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E78">
              <w:rPr>
                <w:rFonts w:ascii="Times New Roman" w:hAnsi="Times New Roman" w:cs="Times New Roman"/>
                <w:sz w:val="28"/>
                <w:szCs w:val="28"/>
              </w:rPr>
              <w:t>читать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Pr="00685E82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4A4FD1">
        <w:trPr>
          <w:trHeight w:hRule="exact" w:val="1586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270E6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FA0951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27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314863">
        <w:trPr>
          <w:trHeight w:hRule="exact" w:val="164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63" w:rsidRPr="00685E82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685E82" w:rsidRDefault="009363D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1C0802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Стр.137-139 читать, пересказ (</w:t>
            </w:r>
            <w:proofErr w:type="spellStart"/>
            <w:r w:rsidRPr="001C0802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вопр</w:t>
            </w:r>
            <w:proofErr w:type="spellEnd"/>
            <w:r w:rsidRPr="001C0802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. 5 стр.139)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71DF3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314863" w:rsidRDefault="0031486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 - кликните по встроенному документу</w:t>
      </w:r>
    </w:p>
    <w:p w:rsidR="00681270" w:rsidRPr="00C93BA7" w:rsidRDefault="00681270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*** для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кто «не успел» выполнить тест по литературному чтению, исправить отметку можно выполнив тест по ссылке</w:t>
      </w:r>
      <w:r w:rsidR="008538F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8" w:history="1">
        <w:r w:rsidR="008538FD">
          <w:rPr>
            <w:rStyle w:val="affffff4"/>
          </w:rPr>
          <w:t>https://infourok.ru/backOffice/pageEdit/217827</w:t>
        </w:r>
      </w:hyperlink>
      <w:r w:rsidR="008538FD">
        <w:t xml:space="preserve"> </w:t>
      </w:r>
      <w:r w:rsidR="00C93BA7" w:rsidRPr="00C93BA7">
        <w:t xml:space="preserve">  </w:t>
      </w:r>
      <w:r w:rsidR="00C93BA7">
        <w:t>∙</w:t>
      </w:r>
    </w:p>
    <w:p w:rsidR="00BC36B9" w:rsidRPr="00BC36B9" w:rsidRDefault="00BC36B9" w:rsidP="00BC36B9">
      <w:pPr>
        <w:tabs>
          <w:tab w:val="left" w:pos="8205"/>
        </w:tabs>
        <w:rPr>
          <w:rFonts w:ascii="Times New Roman" w:hAnsi="Times New Roman" w:cs="Times New Roman"/>
          <w:i/>
          <w:sz w:val="28"/>
          <w:szCs w:val="28"/>
        </w:rPr>
      </w:pPr>
      <w:r w:rsidRPr="0009304F">
        <w:rPr>
          <w:b/>
          <w:color w:val="FF0000"/>
          <w:sz w:val="44"/>
          <w:szCs w:val="44"/>
        </w:rPr>
        <w:t xml:space="preserve">           </w:t>
      </w:r>
      <w:r w:rsidRPr="0009304F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Pr="00BC36B9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19" w:history="1"/>
      <w:r w:rsidRPr="00D86AEF">
        <w:t xml:space="preserve"> </w:t>
      </w:r>
      <w:hyperlink r:id="rId20" w:history="1">
        <w:r w:rsidR="009A47ED" w:rsidRPr="005361DB">
          <w:rPr>
            <w:rStyle w:val="affffff4"/>
          </w:rPr>
          <w:t>https://infourok.ru/user/arslanova-ekaterina-vladimirovna/page/distancionka-2020-4b-klass</w:t>
        </w:r>
      </w:hyperlink>
      <w:r w:rsidR="009A47ED">
        <w:t xml:space="preserve"> </w:t>
      </w:r>
    </w:p>
    <w:p w:rsidR="005B624C" w:rsidRPr="00A0202A" w:rsidRDefault="005B624C" w:rsidP="004E0B74">
      <w:pPr>
        <w:tabs>
          <w:tab w:val="left" w:pos="8205"/>
        </w:tabs>
      </w:pPr>
    </w:p>
    <w:sectPr w:rsidR="005B624C" w:rsidRPr="00A0202A" w:rsidSect="0037392E">
      <w:headerReference w:type="default" r:id="rId21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566" w:rsidRDefault="00926566" w:rsidP="00535661">
      <w:pPr>
        <w:spacing w:after="0" w:line="240" w:lineRule="auto"/>
      </w:pPr>
      <w:r>
        <w:separator/>
      </w:r>
    </w:p>
  </w:endnote>
  <w:endnote w:type="continuationSeparator" w:id="0">
    <w:p w:rsidR="00926566" w:rsidRDefault="00926566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566" w:rsidRDefault="00926566" w:rsidP="00535661">
      <w:pPr>
        <w:spacing w:after="0" w:line="240" w:lineRule="auto"/>
      </w:pPr>
      <w:r>
        <w:separator/>
      </w:r>
    </w:p>
  </w:footnote>
  <w:footnote w:type="continuationSeparator" w:id="0">
    <w:p w:rsidR="00926566" w:rsidRDefault="00926566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00605"/>
    <w:rsid w:val="00007F7A"/>
    <w:rsid w:val="00014A3D"/>
    <w:rsid w:val="00030A64"/>
    <w:rsid w:val="0003537B"/>
    <w:rsid w:val="00035DAB"/>
    <w:rsid w:val="00036B61"/>
    <w:rsid w:val="000439DA"/>
    <w:rsid w:val="00043F6C"/>
    <w:rsid w:val="00047640"/>
    <w:rsid w:val="00066119"/>
    <w:rsid w:val="00073F67"/>
    <w:rsid w:val="00076B13"/>
    <w:rsid w:val="00080EFE"/>
    <w:rsid w:val="00083FAA"/>
    <w:rsid w:val="0009304F"/>
    <w:rsid w:val="00097E3B"/>
    <w:rsid w:val="000E2699"/>
    <w:rsid w:val="000E2DC2"/>
    <w:rsid w:val="000F72A6"/>
    <w:rsid w:val="001402B2"/>
    <w:rsid w:val="00166B0C"/>
    <w:rsid w:val="001705E5"/>
    <w:rsid w:val="00170B77"/>
    <w:rsid w:val="001904C2"/>
    <w:rsid w:val="001939D6"/>
    <w:rsid w:val="001A4590"/>
    <w:rsid w:val="001A7D1C"/>
    <w:rsid w:val="001A7DC8"/>
    <w:rsid w:val="001C0802"/>
    <w:rsid w:val="001C1491"/>
    <w:rsid w:val="001D3C80"/>
    <w:rsid w:val="001E66F0"/>
    <w:rsid w:val="001E716E"/>
    <w:rsid w:val="00202769"/>
    <w:rsid w:val="00252CC9"/>
    <w:rsid w:val="00274C5A"/>
    <w:rsid w:val="00286616"/>
    <w:rsid w:val="002A14B7"/>
    <w:rsid w:val="002C3B9C"/>
    <w:rsid w:val="002E4997"/>
    <w:rsid w:val="00314863"/>
    <w:rsid w:val="003172A0"/>
    <w:rsid w:val="00330804"/>
    <w:rsid w:val="00372AA3"/>
    <w:rsid w:val="0037392E"/>
    <w:rsid w:val="00374B6F"/>
    <w:rsid w:val="00394E78"/>
    <w:rsid w:val="003975C5"/>
    <w:rsid w:val="003A186B"/>
    <w:rsid w:val="00426221"/>
    <w:rsid w:val="0044506E"/>
    <w:rsid w:val="00466603"/>
    <w:rsid w:val="004A22A6"/>
    <w:rsid w:val="004A4FD1"/>
    <w:rsid w:val="004A52A6"/>
    <w:rsid w:val="004B0AB7"/>
    <w:rsid w:val="004C1ED9"/>
    <w:rsid w:val="004C36B1"/>
    <w:rsid w:val="004D64C8"/>
    <w:rsid w:val="004E0B74"/>
    <w:rsid w:val="004F1245"/>
    <w:rsid w:val="004F6E1F"/>
    <w:rsid w:val="004F7993"/>
    <w:rsid w:val="00521725"/>
    <w:rsid w:val="00535661"/>
    <w:rsid w:val="00553F79"/>
    <w:rsid w:val="005803C1"/>
    <w:rsid w:val="00583006"/>
    <w:rsid w:val="005944EC"/>
    <w:rsid w:val="005B624C"/>
    <w:rsid w:val="005B6801"/>
    <w:rsid w:val="005D5320"/>
    <w:rsid w:val="005D5B9C"/>
    <w:rsid w:val="005F79EB"/>
    <w:rsid w:val="0060362D"/>
    <w:rsid w:val="00616516"/>
    <w:rsid w:val="00625E3D"/>
    <w:rsid w:val="0063644D"/>
    <w:rsid w:val="00660FB8"/>
    <w:rsid w:val="0067074B"/>
    <w:rsid w:val="00676ABB"/>
    <w:rsid w:val="00681270"/>
    <w:rsid w:val="00685E82"/>
    <w:rsid w:val="00690FB9"/>
    <w:rsid w:val="006B6F1F"/>
    <w:rsid w:val="00714B42"/>
    <w:rsid w:val="0075253B"/>
    <w:rsid w:val="0075656B"/>
    <w:rsid w:val="007B0DFC"/>
    <w:rsid w:val="007B1533"/>
    <w:rsid w:val="007B786C"/>
    <w:rsid w:val="007C09C1"/>
    <w:rsid w:val="007C4F62"/>
    <w:rsid w:val="007C62EE"/>
    <w:rsid w:val="007C74BA"/>
    <w:rsid w:val="007F0F79"/>
    <w:rsid w:val="007F0F7C"/>
    <w:rsid w:val="007F5ACF"/>
    <w:rsid w:val="0082378B"/>
    <w:rsid w:val="008255F7"/>
    <w:rsid w:val="00825BAE"/>
    <w:rsid w:val="00826000"/>
    <w:rsid w:val="008270E6"/>
    <w:rsid w:val="00846E49"/>
    <w:rsid w:val="008538FD"/>
    <w:rsid w:val="00871DF3"/>
    <w:rsid w:val="008722B6"/>
    <w:rsid w:val="008A5A34"/>
    <w:rsid w:val="008C16EB"/>
    <w:rsid w:val="008D33D3"/>
    <w:rsid w:val="008E557B"/>
    <w:rsid w:val="008F211C"/>
    <w:rsid w:val="00903CB0"/>
    <w:rsid w:val="0091517A"/>
    <w:rsid w:val="00920E9F"/>
    <w:rsid w:val="00922DDE"/>
    <w:rsid w:val="00926566"/>
    <w:rsid w:val="00934995"/>
    <w:rsid w:val="009363D5"/>
    <w:rsid w:val="009478D4"/>
    <w:rsid w:val="009541CD"/>
    <w:rsid w:val="00964E19"/>
    <w:rsid w:val="00986B18"/>
    <w:rsid w:val="009A47ED"/>
    <w:rsid w:val="009A487A"/>
    <w:rsid w:val="009A77D6"/>
    <w:rsid w:val="009A7E49"/>
    <w:rsid w:val="009C167F"/>
    <w:rsid w:val="009C565C"/>
    <w:rsid w:val="009D4BA3"/>
    <w:rsid w:val="009E3F55"/>
    <w:rsid w:val="009F1947"/>
    <w:rsid w:val="00A0202A"/>
    <w:rsid w:val="00A05B48"/>
    <w:rsid w:val="00A107DD"/>
    <w:rsid w:val="00A36252"/>
    <w:rsid w:val="00A365C5"/>
    <w:rsid w:val="00A42395"/>
    <w:rsid w:val="00A66102"/>
    <w:rsid w:val="00A73265"/>
    <w:rsid w:val="00A86FA8"/>
    <w:rsid w:val="00AB412B"/>
    <w:rsid w:val="00AC42CB"/>
    <w:rsid w:val="00AF628F"/>
    <w:rsid w:val="00B34BD7"/>
    <w:rsid w:val="00B7649A"/>
    <w:rsid w:val="00B872C4"/>
    <w:rsid w:val="00BB46D1"/>
    <w:rsid w:val="00BB5990"/>
    <w:rsid w:val="00BC36B9"/>
    <w:rsid w:val="00BF540B"/>
    <w:rsid w:val="00C12F55"/>
    <w:rsid w:val="00C16082"/>
    <w:rsid w:val="00C2626E"/>
    <w:rsid w:val="00C34801"/>
    <w:rsid w:val="00C50C34"/>
    <w:rsid w:val="00C71952"/>
    <w:rsid w:val="00C7394E"/>
    <w:rsid w:val="00C83202"/>
    <w:rsid w:val="00C93BA7"/>
    <w:rsid w:val="00C94A5E"/>
    <w:rsid w:val="00CB61D8"/>
    <w:rsid w:val="00CC09D2"/>
    <w:rsid w:val="00CC68CB"/>
    <w:rsid w:val="00CD3319"/>
    <w:rsid w:val="00CF4E30"/>
    <w:rsid w:val="00D05149"/>
    <w:rsid w:val="00D45B49"/>
    <w:rsid w:val="00D52DA7"/>
    <w:rsid w:val="00D55EF5"/>
    <w:rsid w:val="00D74F6A"/>
    <w:rsid w:val="00DA057C"/>
    <w:rsid w:val="00DA4BE1"/>
    <w:rsid w:val="00DB19A0"/>
    <w:rsid w:val="00DC2669"/>
    <w:rsid w:val="00DE3BE7"/>
    <w:rsid w:val="00E1450F"/>
    <w:rsid w:val="00E80CBB"/>
    <w:rsid w:val="00E861B8"/>
    <w:rsid w:val="00E86D54"/>
    <w:rsid w:val="00EA36B2"/>
    <w:rsid w:val="00EA567A"/>
    <w:rsid w:val="00EC6623"/>
    <w:rsid w:val="00EE0617"/>
    <w:rsid w:val="00EE1220"/>
    <w:rsid w:val="00EF54D7"/>
    <w:rsid w:val="00EF7981"/>
    <w:rsid w:val="00F03864"/>
    <w:rsid w:val="00F108E1"/>
    <w:rsid w:val="00F132F8"/>
    <w:rsid w:val="00F22CA6"/>
    <w:rsid w:val="00F568D7"/>
    <w:rsid w:val="00F72EB9"/>
    <w:rsid w:val="00F74A1A"/>
    <w:rsid w:val="00F75D58"/>
    <w:rsid w:val="00F90BAB"/>
    <w:rsid w:val="00FA0951"/>
    <w:rsid w:val="00FA406F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6AC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9"/>
    <w:unhideWhenUsed/>
    <w:qFormat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9"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4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fourok.ru/user/arslanova-ekaterina-vladimirovna/page/distancionka-2020-4b-klass" TargetMode="External"/><Relationship Id="rId18" Type="http://schemas.openxmlformats.org/officeDocument/2006/relationships/hyperlink" Target="https://infourok.ru/backOffice/pageEdit/217827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OJRU0vFzIa4" TargetMode="External"/><Relationship Id="rId17" Type="http://schemas.openxmlformats.org/officeDocument/2006/relationships/hyperlink" Target="https://infourok.ru/backOffice/pageEdit/217827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PowerPoint_97-2003_Presentation.ppt"/><Relationship Id="rId20" Type="http://schemas.openxmlformats.org/officeDocument/2006/relationships/hyperlink" Target="https://infourok.ru/user/arslanova-ekaterina-vladimirovna/page/distancionka-2020-4b-kla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testpad.com/ru/testview/48775-glagol-4-klass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infourok.ru/backOffice/pageEdit/21776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testpad.com/ru/testview/49003-priroda-rossii-4-klass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83453F2E93E24C068CC755A79E55E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7BEF5-8169-4DFA-9A49-45661B9E699D}"/>
      </w:docPartPr>
      <w:docPartBody>
        <w:p w:rsidR="00CF7FB5" w:rsidRDefault="00541CA2" w:rsidP="00541CA2">
          <w:pPr>
            <w:pStyle w:val="83453F2E93E24C068CC755A79E55E9E1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89FA0946B9A3466BAC427B3BAEC6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5C544-F858-4C8C-AEE4-67E717AF865F}"/>
      </w:docPartPr>
      <w:docPartBody>
        <w:p w:rsidR="00CF7FB5" w:rsidRDefault="00541CA2" w:rsidP="00541CA2">
          <w:pPr>
            <w:pStyle w:val="89FA0946B9A3466BAC427B3BAEC624E9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72602CABDC2747D5A29080FDF67A3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C57D-C27E-4F30-BE99-0CB2084CA565}"/>
      </w:docPartPr>
      <w:docPartBody>
        <w:p w:rsidR="00CF7FB5" w:rsidRDefault="00541CA2" w:rsidP="00541CA2">
          <w:pPr>
            <w:pStyle w:val="72602CABDC2747D5A29080FDF67A383D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605270BC9AD043809D131CDC6AA54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12F10-16A1-4AFE-BDB2-3F870F3A3375}"/>
      </w:docPartPr>
      <w:docPartBody>
        <w:p w:rsidR="00CF7FB5" w:rsidRDefault="00541CA2" w:rsidP="00541CA2">
          <w:pPr>
            <w:pStyle w:val="605270BC9AD043809D131CDC6AA54918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0B1310"/>
    <w:rsid w:val="00200BE4"/>
    <w:rsid w:val="00207669"/>
    <w:rsid w:val="002F134D"/>
    <w:rsid w:val="003345C6"/>
    <w:rsid w:val="0042796E"/>
    <w:rsid w:val="004644E7"/>
    <w:rsid w:val="00541CA2"/>
    <w:rsid w:val="00737B14"/>
    <w:rsid w:val="00765A58"/>
    <w:rsid w:val="00781B49"/>
    <w:rsid w:val="00857667"/>
    <w:rsid w:val="00864D78"/>
    <w:rsid w:val="008740D4"/>
    <w:rsid w:val="008D1D2B"/>
    <w:rsid w:val="00A476D8"/>
    <w:rsid w:val="00BD062F"/>
    <w:rsid w:val="00CF7FB5"/>
    <w:rsid w:val="00D135C7"/>
    <w:rsid w:val="00D52271"/>
    <w:rsid w:val="00EC1FD2"/>
    <w:rsid w:val="00F4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541CA2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83453F2E93E24C068CC755A79E55E9E1">
    <w:name w:val="83453F2E93E24C068CC755A79E55E9E1"/>
    <w:rsid w:val="00541CA2"/>
  </w:style>
  <w:style w:type="paragraph" w:customStyle="1" w:styleId="89FA0946B9A3466BAC427B3BAEC624E9">
    <w:name w:val="89FA0946B9A3466BAC427B3BAEC624E9"/>
    <w:rsid w:val="00541CA2"/>
  </w:style>
  <w:style w:type="paragraph" w:customStyle="1" w:styleId="72602CABDC2747D5A29080FDF67A383D">
    <w:name w:val="72602CABDC2747D5A29080FDF67A383D"/>
    <w:rsid w:val="00541CA2"/>
  </w:style>
  <w:style w:type="paragraph" w:customStyle="1" w:styleId="605270BC9AD043809D131CDC6AA54918">
    <w:name w:val="605270BC9AD043809D131CDC6AA54918"/>
    <w:rsid w:val="00541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862A63-96CD-48C9-B381-6ECD6A86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2020-04-26T15:19:00Z</dcterms:created>
  <dcterms:modified xsi:type="dcterms:W3CDTF">2020-04-26T19:17:00Z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