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15" w:type="pct"/>
        <w:tblLayout w:type="fixed"/>
        <w:tblLook w:val="0600" w:firstRow="0" w:lastRow="0" w:firstColumn="0" w:lastColumn="0" w:noHBand="1" w:noVBand="1"/>
      </w:tblPr>
      <w:tblGrid>
        <w:gridCol w:w="640"/>
        <w:gridCol w:w="197"/>
        <w:gridCol w:w="1570"/>
        <w:gridCol w:w="2978"/>
        <w:gridCol w:w="776"/>
        <w:gridCol w:w="1633"/>
        <w:gridCol w:w="1969"/>
        <w:gridCol w:w="6"/>
        <w:gridCol w:w="1003"/>
      </w:tblGrid>
      <w:tr w:rsidR="005B624C" w:rsidRPr="00A0202A" w:rsidTr="00E861B8">
        <w:trPr>
          <w:gridAfter w:val="1"/>
          <w:wAfter w:w="1003" w:type="dxa"/>
          <w:trHeight w:hRule="exact" w:val="1363"/>
        </w:trPr>
        <w:tc>
          <w:tcPr>
            <w:tcW w:w="641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9129" w:type="dxa"/>
            <w:gridSpan w:val="7"/>
          </w:tcPr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br/>
            </w:r>
            <w:r w:rsidR="00660FB8">
              <w:rPr>
                <w:lang w:bidi="ru-RU"/>
              </w:rPr>
              <w:t>4</w:t>
            </w:r>
            <w:proofErr w:type="gramStart"/>
            <w:r w:rsidR="00660FB8">
              <w:rPr>
                <w:lang w:bidi="ru-RU"/>
              </w:rPr>
              <w:t>Б  класс</w:t>
            </w:r>
            <w:proofErr w:type="gramEnd"/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E861B8">
        <w:trPr>
          <w:gridAfter w:val="2"/>
          <w:wAfter w:w="1009" w:type="dxa"/>
          <w:trHeight w:hRule="exact" w:val="698"/>
        </w:trPr>
        <w:tc>
          <w:tcPr>
            <w:tcW w:w="838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2C567A" w:themeFill="accent1"/>
          </w:tcPr>
          <w:p w:rsidR="00660FB8" w:rsidRPr="00C34801" w:rsidRDefault="009478D4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20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2C567A" w:themeFill="accent1"/>
          </w:tcPr>
          <w:p w:rsidR="00660FB8" w:rsidRPr="00C34801" w:rsidRDefault="009478D4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21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553F79" w:rsidRPr="00A0202A" w:rsidTr="00E861B8">
        <w:trPr>
          <w:trHeight w:hRule="exact" w:val="1318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я/у, </w:t>
            </w:r>
            <w:r w:rsidRPr="009D4BA3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</w:t>
            </w:r>
            <w:r w:rsidR="007C09C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4</w:t>
            </w:r>
            <w:r w:rsidRPr="009D4BA3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стр. </w:t>
            </w:r>
            <w:r w:rsidR="007C09C1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54, №20, 25 стр.56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я/у,</w:t>
            </w:r>
            <w:r w:rsidR="00030A64" w:rsidRP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76B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</w:t>
            </w:r>
            <w:r w:rsidR="00030A64" w:rsidRP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4590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</w:t>
            </w:r>
            <w:r w:rsidR="001A4590" w:rsidRPr="00C2626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</w:t>
            </w:r>
            <w:r w:rsidRPr="00C2626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стр. </w:t>
            </w:r>
            <w:r w:rsidR="00C2626E" w:rsidRPr="00C2626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54, №14 стр.55, №21, стр.56</w:t>
            </w:r>
          </w:p>
        </w:tc>
      </w:tr>
      <w:tr w:rsidR="00553F79" w:rsidRPr="00A0202A" w:rsidTr="007B786C">
        <w:trPr>
          <w:trHeight w:hRule="exact" w:val="1279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CC68CB">
              <w:rPr>
                <w:rFonts w:ascii="Times New Roman" w:hAnsi="Times New Roman" w:cs="Times New Roman"/>
                <w:sz w:val="28"/>
                <w:szCs w:val="28"/>
              </w:rPr>
              <w:t>, стр. 10</w:t>
            </w:r>
            <w:r w:rsidR="004450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4B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CC68C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</w:t>
            </w:r>
            <w:r w:rsidR="0044506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77, </w:t>
            </w:r>
            <w:r w:rsidR="007B786C">
              <w:rPr>
                <w:rFonts w:ascii="Times New Roman" w:hAnsi="Times New Roman" w:cs="Times New Roman"/>
                <w:sz w:val="28"/>
                <w:szCs w:val="28"/>
              </w:rPr>
              <w:t xml:space="preserve">видеоурок </w:t>
            </w:r>
            <w:hyperlink r:id="rId11" w:history="1">
              <w:r w:rsidR="007B786C">
                <w:rPr>
                  <w:rStyle w:val="affffff4"/>
                </w:rPr>
                <w:t>https://www.youtube.com/watch?v=5oncx3ZISrY</w:t>
              </w:r>
            </w:hyperlink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553F79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7F7A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12" o:title=""/>
                </v:shape>
                <o:OLEObject Type="Embed" ProgID="Package" ShapeID="_x0000_i1025" DrawAspect="Icon" ObjectID="_1648843328" r:id="rId13"/>
              </w:object>
            </w:r>
          </w:p>
          <w:p w:rsidR="00007F7A" w:rsidRPr="00685E82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553F79" w:rsidRPr="008F211C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E861B8" w:rsidRPr="009D4B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</w:t>
            </w:r>
            <w:r w:rsidR="008F211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79</w:t>
            </w:r>
            <w:r w:rsidR="00BB46D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proofErr w:type="spellStart"/>
            <w:proofErr w:type="gramStart"/>
            <w:r w:rsidR="008F211C">
              <w:rPr>
                <w:rFonts w:ascii="Times New Roman" w:hAnsi="Times New Roman" w:cs="Times New Roman"/>
                <w:sz w:val="28"/>
                <w:szCs w:val="28"/>
              </w:rPr>
              <w:t>сл.слово</w:t>
            </w:r>
            <w:proofErr w:type="spellEnd"/>
            <w:proofErr w:type="gramEnd"/>
            <w:r w:rsidR="008F2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211C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="008F211C" w:rsidRPr="008F211C">
              <w:rPr>
                <w:rFonts w:ascii="Times New Roman" w:hAnsi="Times New Roman" w:cs="Times New Roman"/>
                <w:i/>
                <w:sz w:val="28"/>
                <w:szCs w:val="28"/>
              </w:rPr>
              <w:t>омбайн</w:t>
            </w:r>
            <w:r w:rsidR="008F211C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8F21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786C">
              <w:rPr>
                <w:rFonts w:ascii="Times New Roman" w:hAnsi="Times New Roman" w:cs="Times New Roman"/>
                <w:sz w:val="28"/>
                <w:szCs w:val="28"/>
              </w:rPr>
              <w:t>выучить глаголы-исключения</w:t>
            </w:r>
          </w:p>
          <w:p w:rsidR="00080EFE" w:rsidRPr="00685E82" w:rsidRDefault="00080EFE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79" w:rsidRPr="00A0202A" w:rsidTr="00C2626E">
        <w:trPr>
          <w:trHeight w:hRule="exact" w:val="1265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</w:tcPr>
          <w:p w:rsidR="00553F79" w:rsidRPr="001904C2" w:rsidRDefault="001939D6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Pr="00083F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C1E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="004C1E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ED9">
              <w:rPr>
                <w:rFonts w:ascii="Times New Roman" w:hAnsi="Times New Roman" w:cs="Times New Roman"/>
                <w:sz w:val="28"/>
                <w:szCs w:val="28"/>
              </w:rPr>
              <w:t>читать</w:t>
            </w:r>
            <w:r w:rsidR="005803C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803C1" w:rsidRPr="00083FAA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Тест</w:t>
            </w:r>
            <w:r w:rsidR="0058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626E" w:rsidRPr="00C2626E">
              <w:rPr>
                <w:rFonts w:ascii="Times New Roman" w:hAnsi="Times New Roman" w:cs="Times New Roman"/>
                <w:sz w:val="24"/>
                <w:szCs w:val="24"/>
              </w:rPr>
              <w:t>«Работа с текстом»</w:t>
            </w:r>
            <w:r w:rsidR="00C26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="00C2626E" w:rsidRPr="00EB32B6">
                <w:rPr>
                  <w:rStyle w:val="affffff4"/>
                </w:rPr>
                <w:t>https://onlinetestpad.com/ru/testview/291832-rabota-s-tekstom</w:t>
              </w:r>
            </w:hyperlink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553F79" w:rsidRPr="00685E82" w:rsidRDefault="00A107DD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</w:t>
            </w:r>
            <w:r w:rsidR="001939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1E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9363D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363D5">
              <w:rPr>
                <w:rFonts w:ascii="Times New Roman" w:hAnsi="Times New Roman" w:cs="Times New Roman"/>
                <w:sz w:val="28"/>
                <w:szCs w:val="28"/>
              </w:rPr>
              <w:t>читать</w:t>
            </w:r>
          </w:p>
        </w:tc>
      </w:tr>
      <w:tr w:rsidR="004F7993" w:rsidRPr="00A0202A" w:rsidTr="00E861B8">
        <w:trPr>
          <w:trHeight w:hRule="exact" w:val="2251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71DF3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*Весенний сезон включает только олимпиады углубленного уровня.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дистанционная олимпиада «ИНФОУРОК»/ </w:t>
            </w:r>
            <w:r w:rsidRPr="00871DF3">
              <w:rPr>
                <w:rFonts w:ascii="Times New Roman" w:hAnsi="Times New Roman" w:cs="Times New Roman"/>
                <w:i/>
                <w:szCs w:val="20"/>
              </w:rPr>
              <w:t>коды доступа</w:t>
            </w:r>
            <w:r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hyperlink r:id="rId15" w:history="1">
              <w:r w:rsidRPr="00871DF3">
                <w:rPr>
                  <w:i/>
                  <w:color w:val="0000FF"/>
                  <w:sz w:val="18"/>
                  <w:u w:val="single"/>
                </w:rPr>
                <w:t>https://infourok.ru/user/arslanova-ekaterina-vladimirovna/page/distancionka-2020-4b-klass</w:t>
              </w:r>
            </w:hyperlink>
            <w:r w:rsidRPr="00871DF3">
              <w:rPr>
                <w:i/>
                <w:color w:val="auto"/>
                <w:sz w:val="18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A107DD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9E3F5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 xml:space="preserve">я/у, стр. </w:t>
            </w:r>
            <w:r w:rsidR="00330804">
              <w:rPr>
                <w:rFonts w:ascii="Times New Roman" w:hAnsi="Times New Roman" w:cs="Times New Roman"/>
                <w:sz w:val="28"/>
                <w:szCs w:val="28"/>
              </w:rPr>
              <w:t>87-91</w:t>
            </w: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0F79">
              <w:rPr>
                <w:rFonts w:ascii="Times New Roman" w:hAnsi="Times New Roman" w:cs="Times New Roman"/>
                <w:sz w:val="28"/>
                <w:szCs w:val="28"/>
              </w:rPr>
              <w:t>табл.</w:t>
            </w:r>
            <w:r w:rsidR="007F0F7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№2</w:t>
            </w: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F0F79"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  <w:proofErr w:type="gramStart"/>
            <w:r w:rsidR="007F0F79">
              <w:rPr>
                <w:rFonts w:ascii="Times New Roman" w:hAnsi="Times New Roman" w:cs="Times New Roman"/>
                <w:sz w:val="28"/>
                <w:szCs w:val="28"/>
              </w:rPr>
              <w:t>, .</w:t>
            </w:r>
            <w:proofErr w:type="gramEnd"/>
            <w:r w:rsidR="007F0F7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№3</w:t>
            </w:r>
            <w:r w:rsidR="007F0F79" w:rsidRPr="009E3F5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F0F79">
              <w:rPr>
                <w:rFonts w:ascii="Times New Roman" w:hAnsi="Times New Roman" w:cs="Times New Roman"/>
                <w:sz w:val="28"/>
                <w:szCs w:val="28"/>
              </w:rPr>
              <w:t xml:space="preserve">стр. 45 в </w:t>
            </w:r>
            <w:proofErr w:type="spellStart"/>
            <w:r w:rsidR="007F0F79"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 w:rsidR="007F0F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Pr="00685E82" w:rsidRDefault="0000060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E861B8">
        <w:trPr>
          <w:gridAfter w:val="2"/>
          <w:wAfter w:w="1009" w:type="dxa"/>
          <w:trHeight w:hRule="exact" w:val="52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83453F2E93E24C068CC755A79E55E9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89FA0946B9A3466BAC427B3BAEC624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4F7993" w:rsidRPr="00A0202A" w:rsidTr="00E861B8">
        <w:trPr>
          <w:trHeight w:hRule="exact" w:val="28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072C7" w:themeFill="accent2"/>
          </w:tcPr>
          <w:p w:rsidR="004F7993" w:rsidRPr="00C34801" w:rsidRDefault="009478D4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22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072C7" w:themeFill="accent2"/>
          </w:tcPr>
          <w:p w:rsidR="004F7993" w:rsidRPr="00C34801" w:rsidRDefault="009478D4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23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C50C34">
        <w:trPr>
          <w:trHeight w:hRule="exact" w:val="1445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030A64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 я/у, 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№ </w:t>
            </w:r>
            <w:r w:rsidR="00C2626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030A64" w:rsidRPr="00030A6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</w:t>
            </w:r>
            <w:r w:rsidR="00C2626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4, №22, стр. 56</w:t>
            </w:r>
            <w:r w:rsidR="005D5320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; тест </w:t>
            </w:r>
            <w:hyperlink r:id="rId16" w:history="1">
              <w:r w:rsidR="005D5320">
                <w:rPr>
                  <w:rStyle w:val="affffff4"/>
                </w:rPr>
                <w:t>https://onlinetestpad.com/ru/test/29377-test-po-matematike-4-klass</w:t>
              </w:r>
            </w:hyperlink>
          </w:p>
        </w:tc>
        <w:tc>
          <w:tcPr>
            <w:tcW w:w="776" w:type="dxa"/>
          </w:tcPr>
          <w:p w:rsidR="004F7993" w:rsidRPr="00330804" w:rsidRDefault="004F7993" w:rsidP="004F7993">
            <w:pPr>
              <w:pStyle w:val="aa"/>
              <w:rPr>
                <w:sz w:val="28"/>
                <w:szCs w:val="28"/>
                <w:highlight w:val="cyan"/>
              </w:rPr>
            </w:pPr>
            <w:r w:rsidRPr="00330804">
              <w:rPr>
                <w:sz w:val="28"/>
                <w:szCs w:val="28"/>
                <w:highlight w:val="cyan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DC266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23</w:t>
            </w:r>
            <w:r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A3625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</w:t>
            </w:r>
            <w:r w:rsidR="00DC266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6, №27 стр. 57</w:t>
            </w:r>
          </w:p>
        </w:tc>
      </w:tr>
      <w:tr w:rsidR="004F7993" w:rsidRPr="00A0202A" w:rsidTr="00DE3BE7">
        <w:trPr>
          <w:trHeight w:hRule="exact" w:val="1285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1E7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30804">
              <w:rPr>
                <w:rFonts w:ascii="Times New Roman" w:hAnsi="Times New Roman" w:cs="Times New Roman"/>
                <w:sz w:val="28"/>
                <w:szCs w:val="28"/>
              </w:rPr>
              <w:t xml:space="preserve">стр. 92-95, </w:t>
            </w:r>
            <w:r w:rsidR="00330804" w:rsidRPr="0033080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зад. №1 в </w:t>
            </w:r>
            <w:proofErr w:type="spellStart"/>
            <w:r w:rsidR="00330804" w:rsidRPr="0033080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тетр</w:t>
            </w:r>
            <w:proofErr w:type="spellEnd"/>
            <w:r w:rsidR="00330804" w:rsidRPr="0033080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.</w:t>
            </w:r>
            <w:r w:rsidR="00330804">
              <w:rPr>
                <w:rFonts w:ascii="Times New Roman" w:hAnsi="Times New Roman" w:cs="Times New Roman"/>
                <w:sz w:val="28"/>
                <w:szCs w:val="28"/>
              </w:rPr>
              <w:t xml:space="preserve"> стр.50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F0386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7C62EE">
              <w:rPr>
                <w:rFonts w:ascii="Times New Roman" w:hAnsi="Times New Roman" w:cs="Times New Roman"/>
                <w:sz w:val="28"/>
                <w:szCs w:val="28"/>
              </w:rPr>
              <w:t xml:space="preserve">устно отв. </w:t>
            </w:r>
            <w:r w:rsidR="004A4FD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C62E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="007C62EE">
              <w:rPr>
                <w:rFonts w:ascii="Times New Roman" w:hAnsi="Times New Roman" w:cs="Times New Roman"/>
                <w:sz w:val="28"/>
                <w:szCs w:val="28"/>
              </w:rPr>
              <w:t>вопр</w:t>
            </w:r>
            <w:proofErr w:type="spellEnd"/>
            <w:r w:rsidR="007C6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09D2">
              <w:t xml:space="preserve"> 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EA36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C62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C62E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№5 стр. 109</w:t>
            </w:r>
            <w:r w:rsidR="00B7649A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r w:rsidR="00B7649A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  <w:r w:rsidR="00B764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7993" w:rsidRPr="00A0202A" w:rsidTr="00000605">
        <w:trPr>
          <w:trHeight w:hRule="exact" w:val="199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0B77" w:rsidRPr="00685E82" w:rsidRDefault="00B7649A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26" type="#_x0000_t75" style="width:75.6pt;height:49.2pt" o:ole="">
                  <v:imagedata r:id="rId17" o:title=""/>
                </v:shape>
                <o:OLEObject Type="Embed" ProgID="Package" ShapeID="_x0000_i1026" DrawAspect="Icon" ObjectID="_1648843329" r:id="rId18"/>
              </w:object>
            </w:r>
          </w:p>
        </w:tc>
        <w:tc>
          <w:tcPr>
            <w:tcW w:w="2978" w:type="dxa"/>
          </w:tcPr>
          <w:p w:rsidR="004F7993" w:rsidRPr="009541CD" w:rsidRDefault="00F0386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DE3BE7">
              <w:rPr>
                <w:rFonts w:ascii="Times New Roman" w:hAnsi="Times New Roman" w:cs="Times New Roman"/>
                <w:sz w:val="28"/>
                <w:szCs w:val="28"/>
              </w:rPr>
              <w:t xml:space="preserve">стр 108, </w:t>
            </w:r>
            <w:r w:rsidR="00DE3BE7" w:rsidRPr="00DE3BE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упр.180,</w:t>
            </w:r>
            <w:r w:rsidR="00DE3BE7" w:rsidRPr="00DE3BE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181</w:t>
            </w:r>
            <w:r w:rsidR="007C62E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r w:rsidR="007C62EE" w:rsidRPr="004A4FD1">
              <w:rPr>
                <w:rFonts w:ascii="Times New Roman" w:hAnsi="Times New Roman" w:cs="Times New Roman"/>
                <w:sz w:val="28"/>
                <w:szCs w:val="28"/>
              </w:rPr>
              <w:t>подготовиться к словарному диктанту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978" w:type="dxa"/>
            <w:gridSpan w:val="3"/>
          </w:tcPr>
          <w:p w:rsidR="004F7993" w:rsidRDefault="00EC662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9363D5">
              <w:rPr>
                <w:rFonts w:ascii="Times New Roman" w:hAnsi="Times New Roman" w:cs="Times New Roman"/>
                <w:sz w:val="28"/>
                <w:szCs w:val="28"/>
              </w:rPr>
              <w:t>132-136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читать</w:t>
            </w:r>
            <w:r w:rsidR="00EE12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1220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отв. на </w:t>
            </w:r>
            <w:proofErr w:type="spellStart"/>
            <w:r w:rsidR="00EE1220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вопр</w:t>
            </w:r>
            <w:proofErr w:type="spellEnd"/>
            <w:r w:rsidR="00EE1220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.</w:t>
            </w:r>
            <w:r w:rsidR="00FA406F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п</w:t>
            </w:r>
            <w:r w:rsidR="00FA406F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исьменно</w:t>
            </w:r>
            <w:r w:rsid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proofErr w:type="spellStart"/>
            <w:proofErr w:type="gramStart"/>
            <w:r w:rsidR="00FA406F" w:rsidRPr="00FA406F">
              <w:rPr>
                <w:rFonts w:ascii="Times New Roman" w:hAnsi="Times New Roman" w:cs="Times New Roman"/>
                <w:sz w:val="28"/>
                <w:szCs w:val="28"/>
              </w:rPr>
              <w:t>звук.файл</w:t>
            </w:r>
            <w:proofErr w:type="spellEnd"/>
            <w:proofErr w:type="gramEnd"/>
            <w:r w:rsidR="00FA406F" w:rsidRPr="00FA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0605">
              <w:rPr>
                <w:rFonts w:ascii="Times New Roman" w:hAnsi="Times New Roman" w:cs="Times New Roman"/>
                <w:sz w:val="28"/>
                <w:szCs w:val="28"/>
              </w:rPr>
              <w:t xml:space="preserve">с чтением </w:t>
            </w:r>
            <w:r w:rsidR="00FA406F" w:rsidRP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одного</w:t>
            </w:r>
            <w:r w:rsid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из стихотворений</w:t>
            </w:r>
            <w:r w:rsidR="00FA406F" w:rsidRP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(можно видео) </w:t>
            </w:r>
          </w:p>
          <w:p w:rsidR="00FA406F" w:rsidRPr="00685E82" w:rsidRDefault="00FA406F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000605">
        <w:trPr>
          <w:trHeight w:hRule="exact" w:val="69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EE1220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57B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8E557B" w:rsidRDefault="008E557B" w:rsidP="004F7993">
            <w:pPr>
              <w:pStyle w:val="aa"/>
              <w:rPr>
                <w:lang w:bidi="ru-RU"/>
              </w:rPr>
            </w:pPr>
          </w:p>
        </w:tc>
        <w:tc>
          <w:tcPr>
            <w:tcW w:w="1570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E557B" w:rsidRPr="00C34801" w:rsidRDefault="008E557B" w:rsidP="004F7993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633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57B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8E557B" w:rsidRDefault="008E557B" w:rsidP="004F7993">
            <w:pPr>
              <w:pStyle w:val="aa"/>
              <w:rPr>
                <w:lang w:bidi="ru-RU"/>
              </w:rPr>
            </w:pPr>
          </w:p>
        </w:tc>
        <w:tc>
          <w:tcPr>
            <w:tcW w:w="1570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E557B" w:rsidRPr="00C34801" w:rsidRDefault="008E557B" w:rsidP="004F7993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633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E861B8">
        <w:trPr>
          <w:gridAfter w:val="2"/>
          <w:wAfter w:w="1009" w:type="dxa"/>
          <w:trHeight w:hRule="exact" w:val="572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72602CABDC2747D5A29080FDF67A3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605270BC9AD043809D131CDC6AA549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D1D51" w:themeFill="accent3"/>
          </w:tcPr>
          <w:p w:rsidR="004F7993" w:rsidRPr="00C34801" w:rsidRDefault="009478D4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24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D1D51" w:themeFill="accent3"/>
          </w:tcPr>
          <w:p w:rsidR="004F7993" w:rsidRPr="00C34801" w:rsidRDefault="009478D4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25-26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8722B6">
        <w:trPr>
          <w:trHeight w:hRule="exact" w:val="81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я/у,</w:t>
            </w:r>
            <w:r w:rsidR="008722B6">
              <w:rPr>
                <w:rFonts w:ascii="Times New Roman" w:hAnsi="Times New Roman" w:cs="Times New Roman"/>
                <w:sz w:val="28"/>
                <w:szCs w:val="28"/>
              </w:rPr>
              <w:t xml:space="preserve"> стр. 58,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0C34"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C50C34"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4, </w:t>
            </w:r>
            <w:r w:rsidR="008722B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5, 8</w:t>
            </w:r>
            <w:r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A3625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</w:t>
            </w:r>
            <w:r w:rsidR="008722B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9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</w:p>
        </w:tc>
        <w:tc>
          <w:tcPr>
            <w:tcW w:w="2978" w:type="dxa"/>
            <w:gridSpan w:val="3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 </w:t>
            </w:r>
          </w:p>
        </w:tc>
      </w:tr>
      <w:tr w:rsidR="004F7993" w:rsidRPr="00A0202A" w:rsidTr="001E66F0">
        <w:trPr>
          <w:trHeight w:hRule="exact" w:val="1076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ОМРК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1E66F0" w:rsidRPr="00F72A52" w:rsidRDefault="00394E78" w:rsidP="001E66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⸹ </w:t>
            </w:r>
            <w:r w:rsidR="00FA095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5253B" w:rsidRPr="008C7CEC">
              <w:rPr>
                <w:rFonts w:ascii="Times New Roman" w:hAnsi="Times New Roman" w:cs="Times New Roman"/>
                <w:sz w:val="24"/>
                <w:szCs w:val="24"/>
              </w:rPr>
              <w:t>Милосердие, забота о слабых, взаимопомощь</w:t>
            </w:r>
            <w:r w:rsidR="007525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E66F0">
              <w:rPr>
                <w:rFonts w:ascii="Times New Roman" w:eastAsia="Times New Roman" w:hAnsi="Times New Roman" w:cs="Times New Roman"/>
                <w:sz w:val="24"/>
                <w:szCs w:val="24"/>
              </w:rPr>
              <w:t>» читать</w:t>
            </w:r>
          </w:p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E78">
              <w:rPr>
                <w:rFonts w:ascii="Times New Roman" w:hAnsi="Times New Roman" w:cs="Times New Roman"/>
                <w:sz w:val="28"/>
                <w:szCs w:val="28"/>
              </w:rPr>
              <w:t>читать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Pr="00685E82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</w:tr>
      <w:tr w:rsidR="004F7993" w:rsidRPr="00A0202A" w:rsidTr="004A4FD1">
        <w:trPr>
          <w:trHeight w:hRule="exact" w:val="1586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270E6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FA0951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270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A4F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A0951">
              <w:t xml:space="preserve"> </w:t>
            </w:r>
            <w:r w:rsidR="004A4FD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проверочная</w:t>
            </w:r>
            <w:proofErr w:type="gramEnd"/>
            <w:r w:rsidR="004A4FD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работа  27 стр. 80 </w:t>
            </w:r>
            <w:hyperlink r:id="rId19" w:history="1">
              <w:r w:rsidR="004A4FD1">
                <w:rPr>
                  <w:rStyle w:val="affffff4"/>
                </w:rPr>
                <w:t>https://fs22.infourok.ru/file/1092-0000faf1-53e566be.pdf</w:t>
              </w:r>
            </w:hyperlink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314863">
        <w:trPr>
          <w:trHeight w:hRule="exact" w:val="164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Default="000353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63" w:rsidRPr="00685E82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685E82" w:rsidRDefault="009363D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Стр.137-139 читать, пересказ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5 стр.139) </w:t>
            </w:r>
            <w:r w:rsidRPr="009363D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звуковой файл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71DF3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314863" w:rsidRPr="00871DF3" w:rsidRDefault="0031486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 - кликните по встроенному документу</w:t>
      </w:r>
    </w:p>
    <w:p w:rsidR="00BC36B9" w:rsidRPr="00BC36B9" w:rsidRDefault="00BC36B9" w:rsidP="00BC36B9">
      <w:pPr>
        <w:tabs>
          <w:tab w:val="left" w:pos="8205"/>
        </w:tabs>
        <w:rPr>
          <w:rFonts w:ascii="Times New Roman" w:hAnsi="Times New Roman" w:cs="Times New Roman"/>
          <w:i/>
          <w:sz w:val="28"/>
          <w:szCs w:val="28"/>
        </w:rPr>
      </w:pPr>
      <w:r w:rsidRPr="0009304F">
        <w:rPr>
          <w:b/>
          <w:color w:val="FF0000"/>
          <w:sz w:val="44"/>
          <w:szCs w:val="44"/>
        </w:rPr>
        <w:t xml:space="preserve">           </w:t>
      </w:r>
      <w:r w:rsidRPr="0009304F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Pr="00BC36B9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20" w:history="1"/>
      <w:r w:rsidRPr="00D86AEF">
        <w:t xml:space="preserve"> </w:t>
      </w:r>
      <w:hyperlink r:id="rId21" w:history="1">
        <w:r w:rsidR="009A47ED" w:rsidRPr="005361DB">
          <w:rPr>
            <w:rStyle w:val="affffff4"/>
          </w:rPr>
          <w:t>https://infourok.ru/user/arslanova-ekaterina-vladimirovna/page/distancionka-2020-4b-klass</w:t>
        </w:r>
      </w:hyperlink>
      <w:r w:rsidR="009A47ED">
        <w:t xml:space="preserve"> </w:t>
      </w:r>
    </w:p>
    <w:p w:rsidR="005B624C" w:rsidRPr="00A0202A" w:rsidRDefault="005B624C" w:rsidP="004E0B74">
      <w:pPr>
        <w:tabs>
          <w:tab w:val="left" w:pos="8205"/>
        </w:tabs>
      </w:pPr>
    </w:p>
    <w:sectPr w:rsidR="005B624C" w:rsidRPr="00A0202A" w:rsidSect="0037392E">
      <w:headerReference w:type="default" r:id="rId2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44D" w:rsidRDefault="0063644D" w:rsidP="00535661">
      <w:pPr>
        <w:spacing w:after="0" w:line="240" w:lineRule="auto"/>
      </w:pPr>
      <w:r>
        <w:separator/>
      </w:r>
    </w:p>
  </w:endnote>
  <w:endnote w:type="continuationSeparator" w:id="0">
    <w:p w:rsidR="0063644D" w:rsidRDefault="0063644D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44D" w:rsidRDefault="0063644D" w:rsidP="00535661">
      <w:pPr>
        <w:spacing w:after="0" w:line="240" w:lineRule="auto"/>
      </w:pPr>
      <w:r>
        <w:separator/>
      </w:r>
    </w:p>
  </w:footnote>
  <w:footnote w:type="continuationSeparator" w:id="0">
    <w:p w:rsidR="0063644D" w:rsidRDefault="0063644D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00605"/>
    <w:rsid w:val="00007F7A"/>
    <w:rsid w:val="00014A3D"/>
    <w:rsid w:val="00030A64"/>
    <w:rsid w:val="0003537B"/>
    <w:rsid w:val="00035DAB"/>
    <w:rsid w:val="000439DA"/>
    <w:rsid w:val="00047640"/>
    <w:rsid w:val="00066119"/>
    <w:rsid w:val="00073F67"/>
    <w:rsid w:val="00076B13"/>
    <w:rsid w:val="00080EFE"/>
    <w:rsid w:val="00083FAA"/>
    <w:rsid w:val="0009304F"/>
    <w:rsid w:val="00097E3B"/>
    <w:rsid w:val="000E2699"/>
    <w:rsid w:val="000F72A6"/>
    <w:rsid w:val="001402B2"/>
    <w:rsid w:val="00166B0C"/>
    <w:rsid w:val="001705E5"/>
    <w:rsid w:val="00170B77"/>
    <w:rsid w:val="001904C2"/>
    <w:rsid w:val="001939D6"/>
    <w:rsid w:val="001A4590"/>
    <w:rsid w:val="001A7D1C"/>
    <w:rsid w:val="001A7DC8"/>
    <w:rsid w:val="001C1491"/>
    <w:rsid w:val="001D3C80"/>
    <w:rsid w:val="001E66F0"/>
    <w:rsid w:val="001E716E"/>
    <w:rsid w:val="00202769"/>
    <w:rsid w:val="00252CC9"/>
    <w:rsid w:val="00286616"/>
    <w:rsid w:val="002A14B7"/>
    <w:rsid w:val="002C3B9C"/>
    <w:rsid w:val="002E4997"/>
    <w:rsid w:val="00314863"/>
    <w:rsid w:val="003172A0"/>
    <w:rsid w:val="00330804"/>
    <w:rsid w:val="00372AA3"/>
    <w:rsid w:val="0037392E"/>
    <w:rsid w:val="00394E78"/>
    <w:rsid w:val="003975C5"/>
    <w:rsid w:val="003A186B"/>
    <w:rsid w:val="00426221"/>
    <w:rsid w:val="0044506E"/>
    <w:rsid w:val="00466603"/>
    <w:rsid w:val="004A22A6"/>
    <w:rsid w:val="004A4FD1"/>
    <w:rsid w:val="004A52A6"/>
    <w:rsid w:val="004B0AB7"/>
    <w:rsid w:val="004C1ED9"/>
    <w:rsid w:val="004C36B1"/>
    <w:rsid w:val="004D64C8"/>
    <w:rsid w:val="004E0B74"/>
    <w:rsid w:val="004F1245"/>
    <w:rsid w:val="004F6E1F"/>
    <w:rsid w:val="004F7993"/>
    <w:rsid w:val="00521725"/>
    <w:rsid w:val="00535661"/>
    <w:rsid w:val="00553F79"/>
    <w:rsid w:val="005803C1"/>
    <w:rsid w:val="00583006"/>
    <w:rsid w:val="005944EC"/>
    <w:rsid w:val="005B624C"/>
    <w:rsid w:val="005B6801"/>
    <w:rsid w:val="005D5320"/>
    <w:rsid w:val="005F79EB"/>
    <w:rsid w:val="0060362D"/>
    <w:rsid w:val="00616516"/>
    <w:rsid w:val="00625E3D"/>
    <w:rsid w:val="0063644D"/>
    <w:rsid w:val="00660FB8"/>
    <w:rsid w:val="0067074B"/>
    <w:rsid w:val="00676ABB"/>
    <w:rsid w:val="00685E82"/>
    <w:rsid w:val="00690FB9"/>
    <w:rsid w:val="006B6F1F"/>
    <w:rsid w:val="00714B42"/>
    <w:rsid w:val="0075253B"/>
    <w:rsid w:val="007B0DFC"/>
    <w:rsid w:val="007B1533"/>
    <w:rsid w:val="007B786C"/>
    <w:rsid w:val="007C09C1"/>
    <w:rsid w:val="007C4F62"/>
    <w:rsid w:val="007C62EE"/>
    <w:rsid w:val="007C74BA"/>
    <w:rsid w:val="007F0F79"/>
    <w:rsid w:val="0082378B"/>
    <w:rsid w:val="008255F7"/>
    <w:rsid w:val="00826000"/>
    <w:rsid w:val="008270E6"/>
    <w:rsid w:val="00846E49"/>
    <w:rsid w:val="00871DF3"/>
    <w:rsid w:val="008722B6"/>
    <w:rsid w:val="008A5A34"/>
    <w:rsid w:val="008C16EB"/>
    <w:rsid w:val="008E557B"/>
    <w:rsid w:val="008F211C"/>
    <w:rsid w:val="00903CB0"/>
    <w:rsid w:val="00920E9F"/>
    <w:rsid w:val="009363D5"/>
    <w:rsid w:val="009478D4"/>
    <w:rsid w:val="009541CD"/>
    <w:rsid w:val="009A47ED"/>
    <w:rsid w:val="009A487A"/>
    <w:rsid w:val="009A77D6"/>
    <w:rsid w:val="009A7E49"/>
    <w:rsid w:val="009C167F"/>
    <w:rsid w:val="009C565C"/>
    <w:rsid w:val="009D4BA3"/>
    <w:rsid w:val="009E3F55"/>
    <w:rsid w:val="009F1947"/>
    <w:rsid w:val="00A0202A"/>
    <w:rsid w:val="00A05B48"/>
    <w:rsid w:val="00A107DD"/>
    <w:rsid w:val="00A36252"/>
    <w:rsid w:val="00A365C5"/>
    <w:rsid w:val="00A66102"/>
    <w:rsid w:val="00A73265"/>
    <w:rsid w:val="00A86FA8"/>
    <w:rsid w:val="00AB412B"/>
    <w:rsid w:val="00AC42CB"/>
    <w:rsid w:val="00AF628F"/>
    <w:rsid w:val="00B34BD7"/>
    <w:rsid w:val="00B7649A"/>
    <w:rsid w:val="00B872C4"/>
    <w:rsid w:val="00BB46D1"/>
    <w:rsid w:val="00BB5990"/>
    <w:rsid w:val="00BC36B9"/>
    <w:rsid w:val="00BF540B"/>
    <w:rsid w:val="00C12F55"/>
    <w:rsid w:val="00C16082"/>
    <w:rsid w:val="00C2626E"/>
    <w:rsid w:val="00C34801"/>
    <w:rsid w:val="00C50C34"/>
    <w:rsid w:val="00C71952"/>
    <w:rsid w:val="00C83202"/>
    <w:rsid w:val="00C94A5E"/>
    <w:rsid w:val="00CB61D8"/>
    <w:rsid w:val="00CC09D2"/>
    <w:rsid w:val="00CC68CB"/>
    <w:rsid w:val="00CD3319"/>
    <w:rsid w:val="00D05149"/>
    <w:rsid w:val="00D45B49"/>
    <w:rsid w:val="00D52DA7"/>
    <w:rsid w:val="00D55EF5"/>
    <w:rsid w:val="00D74F6A"/>
    <w:rsid w:val="00DA057C"/>
    <w:rsid w:val="00DA4BE1"/>
    <w:rsid w:val="00DB19A0"/>
    <w:rsid w:val="00DC2669"/>
    <w:rsid w:val="00DE3BE7"/>
    <w:rsid w:val="00E80CBB"/>
    <w:rsid w:val="00E861B8"/>
    <w:rsid w:val="00E86D54"/>
    <w:rsid w:val="00EA36B2"/>
    <w:rsid w:val="00EA567A"/>
    <w:rsid w:val="00EC6623"/>
    <w:rsid w:val="00EE1220"/>
    <w:rsid w:val="00EF54D7"/>
    <w:rsid w:val="00F03864"/>
    <w:rsid w:val="00F108E1"/>
    <w:rsid w:val="00F132F8"/>
    <w:rsid w:val="00F22CA6"/>
    <w:rsid w:val="00F568D7"/>
    <w:rsid w:val="00F72EB9"/>
    <w:rsid w:val="00F75D58"/>
    <w:rsid w:val="00F90BAB"/>
    <w:rsid w:val="00FA0951"/>
    <w:rsid w:val="00FA406F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A407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1"/>
    <w:semiHidden/>
    <w:unhideWhenUsed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1"/>
    <w:semiHidden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hyperlink" Target="https://infourok.ru/user/arslanova-ekaterina-vladimirovna/page/distancionka-2020-4b-klas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nlinetestpad.com/ru/test/29377-test-po-matematike-4-klass" TargetMode="External"/><Relationship Id="rId20" Type="http://schemas.openxmlformats.org/officeDocument/2006/relationships/hyperlink" Target="https://infourok.ru/backOffice/pageEdit/21776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5oncx3ZISrY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infourok.ru/user/arslanova-ekaterina-vladimirovna/page/distancionka-2020-4b-klas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fs22.infourok.ru/file/1092-0000faf1-53e566be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nlinetestpad.com/ru/testview/291832-rabota-s-tekstom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83453F2E93E24C068CC755A79E55E9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97BEF5-8169-4DFA-9A49-45661B9E699D}"/>
      </w:docPartPr>
      <w:docPartBody>
        <w:p w:rsidR="00CF7FB5" w:rsidRDefault="00541CA2" w:rsidP="00541CA2">
          <w:pPr>
            <w:pStyle w:val="83453F2E93E24C068CC755A79E55E9E1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89FA0946B9A3466BAC427B3BAEC6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5C544-F858-4C8C-AEE4-67E717AF865F}"/>
      </w:docPartPr>
      <w:docPartBody>
        <w:p w:rsidR="00CF7FB5" w:rsidRDefault="00541CA2" w:rsidP="00541CA2">
          <w:pPr>
            <w:pStyle w:val="89FA0946B9A3466BAC427B3BAEC624E9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72602CABDC2747D5A29080FDF67A3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1C57D-C27E-4F30-BE99-0CB2084CA565}"/>
      </w:docPartPr>
      <w:docPartBody>
        <w:p w:rsidR="00CF7FB5" w:rsidRDefault="00541CA2" w:rsidP="00541CA2">
          <w:pPr>
            <w:pStyle w:val="72602CABDC2747D5A29080FDF67A383D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605270BC9AD043809D131CDC6AA54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12F10-16A1-4AFE-BDB2-3F870F3A3375}"/>
      </w:docPartPr>
      <w:docPartBody>
        <w:p w:rsidR="00CF7FB5" w:rsidRDefault="00541CA2" w:rsidP="00541CA2">
          <w:pPr>
            <w:pStyle w:val="605270BC9AD043809D131CDC6AA54918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0B1310"/>
    <w:rsid w:val="00200BE4"/>
    <w:rsid w:val="003345C6"/>
    <w:rsid w:val="0042796E"/>
    <w:rsid w:val="004644E7"/>
    <w:rsid w:val="00541CA2"/>
    <w:rsid w:val="00737B14"/>
    <w:rsid w:val="00765A58"/>
    <w:rsid w:val="00781B49"/>
    <w:rsid w:val="00857667"/>
    <w:rsid w:val="00864D78"/>
    <w:rsid w:val="008740D4"/>
    <w:rsid w:val="008D1D2B"/>
    <w:rsid w:val="00A476D8"/>
    <w:rsid w:val="00BD062F"/>
    <w:rsid w:val="00CF7FB5"/>
    <w:rsid w:val="00D135C7"/>
    <w:rsid w:val="00D52271"/>
    <w:rsid w:val="00F4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541CA2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83453F2E93E24C068CC755A79E55E9E1">
    <w:name w:val="83453F2E93E24C068CC755A79E55E9E1"/>
    <w:rsid w:val="00541CA2"/>
  </w:style>
  <w:style w:type="paragraph" w:customStyle="1" w:styleId="89FA0946B9A3466BAC427B3BAEC624E9">
    <w:name w:val="89FA0946B9A3466BAC427B3BAEC624E9"/>
    <w:rsid w:val="00541CA2"/>
  </w:style>
  <w:style w:type="paragraph" w:customStyle="1" w:styleId="72602CABDC2747D5A29080FDF67A383D">
    <w:name w:val="72602CABDC2747D5A29080FDF67A383D"/>
    <w:rsid w:val="00541CA2"/>
  </w:style>
  <w:style w:type="paragraph" w:customStyle="1" w:styleId="605270BC9AD043809D131CDC6AA54918">
    <w:name w:val="605270BC9AD043809D131CDC6AA54918"/>
    <w:rsid w:val="00541C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ACBB86D-0DA0-4ECB-AB7D-5EF5F4989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2020-04-19T14:29:00Z</dcterms:created>
  <dcterms:modified xsi:type="dcterms:W3CDTF">2020-04-19T18:16:00Z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